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85C89" w14:textId="77777777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</w:p>
    <w:p w14:paraId="76A2D459" w14:textId="77777777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</w:p>
    <w:p w14:paraId="5FB95FB4" w14:textId="5091DC75" w:rsidR="00B414AB" w:rsidRPr="008624D5" w:rsidRDefault="00B414AB" w:rsidP="00EC6C0D">
      <w:pPr>
        <w:pStyle w:val="Overskrift1"/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bCs/>
          <w:sz w:val="22"/>
          <w:szCs w:val="22"/>
          <w:lang w:val="nn-NO"/>
        </w:rPr>
      </w:pPr>
      <w:r w:rsidRPr="008624D5">
        <w:rPr>
          <w:rFonts w:asciiTheme="minorHAnsi" w:hAnsiTheme="minorHAnsi" w:cstheme="minorHAnsi"/>
          <w:b/>
          <w:bCs/>
          <w:sz w:val="22"/>
          <w:szCs w:val="22"/>
          <w:lang w:val="nn-NO"/>
        </w:rPr>
        <w:t>REFERAT</w:t>
      </w:r>
    </w:p>
    <w:p w14:paraId="65996284" w14:textId="4BDE7CD6" w:rsidR="00B414AB" w:rsidRPr="008624D5" w:rsidRDefault="001A295A" w:rsidP="00B414AB">
      <w:pPr>
        <w:rPr>
          <w:rFonts w:asciiTheme="minorHAnsi" w:hAnsiTheme="minorHAnsi" w:cstheme="minorHAnsi"/>
          <w:b/>
          <w:bCs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 xml:space="preserve">Møte: </w:t>
      </w:r>
      <w:r w:rsidR="00DA67D9" w:rsidRPr="008624D5">
        <w:rPr>
          <w:rFonts w:asciiTheme="minorHAnsi" w:hAnsiTheme="minorHAnsi" w:cstheme="minorHAnsi"/>
          <w:b/>
          <w:bCs/>
          <w:lang w:val="nn-NO"/>
        </w:rPr>
        <w:t xml:space="preserve">5 – 2024 </w:t>
      </w:r>
    </w:p>
    <w:p w14:paraId="7203A644" w14:textId="4451EB11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>Dato:</w:t>
      </w:r>
      <w:r w:rsidR="00756371" w:rsidRPr="008624D5">
        <w:rPr>
          <w:rFonts w:asciiTheme="minorHAnsi" w:hAnsiTheme="minorHAnsi" w:cstheme="minorHAnsi"/>
          <w:lang w:val="nn-NO"/>
        </w:rPr>
        <w:t xml:space="preserve"> </w:t>
      </w:r>
      <w:r w:rsidR="000213DA" w:rsidRPr="008624D5">
        <w:rPr>
          <w:rFonts w:asciiTheme="minorHAnsi" w:hAnsiTheme="minorHAnsi" w:cstheme="minorHAnsi"/>
          <w:lang w:val="nn-NO"/>
        </w:rPr>
        <w:t>27.10.24</w:t>
      </w:r>
    </w:p>
    <w:p w14:paraId="110E6402" w14:textId="77777777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</w:p>
    <w:p w14:paraId="701F6A61" w14:textId="19F677A6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>Til</w:t>
      </w:r>
      <w:r w:rsidR="00475945" w:rsidRPr="008624D5">
        <w:rPr>
          <w:rFonts w:asciiTheme="minorHAnsi" w:hAnsiTheme="minorHAnsi" w:cstheme="minorHAnsi"/>
          <w:b/>
          <w:bCs/>
          <w:lang w:val="nn-NO"/>
        </w:rPr>
        <w:t xml:space="preserve"> </w:t>
      </w:r>
      <w:r w:rsidRPr="008624D5">
        <w:rPr>
          <w:rFonts w:asciiTheme="minorHAnsi" w:hAnsiTheme="minorHAnsi" w:cstheme="minorHAnsi"/>
          <w:b/>
          <w:bCs/>
          <w:lang w:val="nn-NO"/>
        </w:rPr>
        <w:t>stede:</w:t>
      </w:r>
      <w:r w:rsidR="00756371" w:rsidRPr="008624D5">
        <w:rPr>
          <w:rFonts w:asciiTheme="minorHAnsi" w:hAnsiTheme="minorHAnsi" w:cstheme="minorHAnsi"/>
          <w:lang w:val="nn-NO"/>
        </w:rPr>
        <w:t xml:space="preserve"> </w:t>
      </w:r>
      <w:r w:rsidR="000213DA" w:rsidRPr="008624D5">
        <w:rPr>
          <w:rFonts w:asciiTheme="minorHAnsi" w:hAnsiTheme="minorHAnsi" w:cstheme="minorHAnsi"/>
          <w:lang w:val="nn-NO"/>
        </w:rPr>
        <w:t xml:space="preserve">Svein Tore, Stian, </w:t>
      </w:r>
      <w:r w:rsidR="001A295A" w:rsidRPr="008624D5">
        <w:rPr>
          <w:rFonts w:asciiTheme="minorHAnsi" w:hAnsiTheme="minorHAnsi" w:cstheme="minorHAnsi"/>
          <w:lang w:val="nn-NO"/>
        </w:rPr>
        <w:t>Edith, Roy Vegar</w:t>
      </w:r>
      <w:r w:rsidR="00320857" w:rsidRPr="008624D5">
        <w:rPr>
          <w:rFonts w:asciiTheme="minorHAnsi" w:hAnsiTheme="minorHAnsi" w:cstheme="minorHAnsi"/>
          <w:lang w:val="nn-NO"/>
        </w:rPr>
        <w:t>, Lillian</w:t>
      </w:r>
      <w:r w:rsidR="00B62B37" w:rsidRPr="008624D5">
        <w:rPr>
          <w:rFonts w:asciiTheme="minorHAnsi" w:hAnsiTheme="minorHAnsi" w:cstheme="minorHAnsi"/>
          <w:lang w:val="nn-NO"/>
        </w:rPr>
        <w:t>, Gislane</w:t>
      </w:r>
      <w:r w:rsidR="003B3094" w:rsidRPr="008624D5">
        <w:rPr>
          <w:rFonts w:asciiTheme="minorHAnsi" w:hAnsiTheme="minorHAnsi" w:cstheme="minorHAnsi"/>
          <w:lang w:val="nn-NO"/>
        </w:rPr>
        <w:t>, Miriam</w:t>
      </w:r>
      <w:r w:rsidR="00B62B37" w:rsidRPr="008624D5">
        <w:rPr>
          <w:rFonts w:asciiTheme="minorHAnsi" w:hAnsiTheme="minorHAnsi" w:cstheme="minorHAnsi"/>
          <w:lang w:val="nn-NO"/>
        </w:rPr>
        <w:t xml:space="preserve"> </w:t>
      </w:r>
      <w:r w:rsidR="00320857" w:rsidRPr="008624D5">
        <w:rPr>
          <w:rFonts w:asciiTheme="minorHAnsi" w:hAnsiTheme="minorHAnsi" w:cstheme="minorHAnsi"/>
          <w:lang w:val="nn-NO"/>
        </w:rPr>
        <w:t xml:space="preserve"> </w:t>
      </w:r>
      <w:r w:rsidR="001A295A" w:rsidRPr="008624D5">
        <w:rPr>
          <w:rFonts w:asciiTheme="minorHAnsi" w:hAnsiTheme="minorHAnsi" w:cstheme="minorHAnsi"/>
          <w:lang w:val="nn-NO"/>
        </w:rPr>
        <w:t xml:space="preserve"> </w:t>
      </w:r>
    </w:p>
    <w:p w14:paraId="0040FA49" w14:textId="33676A47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  <w:proofErr w:type="spellStart"/>
      <w:r w:rsidRPr="008624D5">
        <w:rPr>
          <w:rFonts w:asciiTheme="minorHAnsi" w:hAnsiTheme="minorHAnsi" w:cstheme="minorHAnsi"/>
          <w:b/>
          <w:bCs/>
          <w:lang w:val="nn-NO"/>
        </w:rPr>
        <w:t>Fraværende</w:t>
      </w:r>
      <w:proofErr w:type="spellEnd"/>
      <w:r w:rsidRPr="008624D5">
        <w:rPr>
          <w:rFonts w:asciiTheme="minorHAnsi" w:hAnsiTheme="minorHAnsi" w:cstheme="minorHAnsi"/>
          <w:b/>
          <w:bCs/>
          <w:lang w:val="nn-NO"/>
        </w:rPr>
        <w:t>:</w:t>
      </w:r>
      <w:r w:rsidR="00756371" w:rsidRPr="008624D5">
        <w:rPr>
          <w:rFonts w:asciiTheme="minorHAnsi" w:hAnsiTheme="minorHAnsi" w:cstheme="minorHAnsi"/>
          <w:lang w:val="nn-NO"/>
        </w:rPr>
        <w:t xml:space="preserve"> </w:t>
      </w:r>
      <w:r w:rsidR="007468B5" w:rsidRPr="008624D5">
        <w:rPr>
          <w:rFonts w:asciiTheme="minorHAnsi" w:hAnsiTheme="minorHAnsi" w:cstheme="minorHAnsi"/>
          <w:lang w:val="nn-NO"/>
        </w:rPr>
        <w:t xml:space="preserve">Siw Berit </w:t>
      </w:r>
    </w:p>
    <w:p w14:paraId="57CE7D7D" w14:textId="435A6DDC" w:rsidR="00B86B4A" w:rsidRPr="008624D5" w:rsidRDefault="00B86B4A" w:rsidP="00B414AB">
      <w:pPr>
        <w:rPr>
          <w:rFonts w:asciiTheme="minorHAnsi" w:hAnsiTheme="minorHAnsi" w:cstheme="minorHAnsi"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>Referent:</w:t>
      </w:r>
      <w:r w:rsidRPr="008624D5">
        <w:rPr>
          <w:rFonts w:asciiTheme="minorHAnsi" w:hAnsiTheme="minorHAnsi" w:cstheme="minorHAnsi"/>
          <w:lang w:val="nn-NO"/>
        </w:rPr>
        <w:t xml:space="preserve"> </w:t>
      </w:r>
      <w:r w:rsidR="00320857" w:rsidRPr="008624D5">
        <w:rPr>
          <w:rFonts w:asciiTheme="minorHAnsi" w:hAnsiTheme="minorHAnsi" w:cstheme="minorHAnsi"/>
          <w:lang w:val="nn-NO"/>
        </w:rPr>
        <w:t xml:space="preserve">Lillian </w:t>
      </w:r>
    </w:p>
    <w:p w14:paraId="5A19987C" w14:textId="722B866D" w:rsidR="007E7E57" w:rsidRPr="008624D5" w:rsidRDefault="007E7E57" w:rsidP="007E7E57">
      <w:pPr>
        <w:rPr>
          <w:rFonts w:asciiTheme="minorHAnsi" w:hAnsiTheme="minorHAnsi" w:cstheme="minorHAnsi"/>
          <w:lang w:val="nn-NO"/>
        </w:rPr>
      </w:pPr>
    </w:p>
    <w:p w14:paraId="19ACB2BD" w14:textId="65B7222F" w:rsidR="007E7E57" w:rsidRPr="008624D5" w:rsidRDefault="007E7E57" w:rsidP="007E7E57">
      <w:pPr>
        <w:rPr>
          <w:rFonts w:asciiTheme="minorHAnsi" w:hAnsiTheme="minorHAnsi" w:cstheme="minorHAnsi"/>
          <w:b/>
          <w:bCs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 xml:space="preserve">Møte: </w:t>
      </w:r>
      <w:r w:rsidR="00B47BD9" w:rsidRPr="008624D5">
        <w:rPr>
          <w:rFonts w:asciiTheme="minorHAnsi" w:hAnsiTheme="minorHAnsi" w:cstheme="minorHAnsi"/>
          <w:b/>
          <w:bCs/>
          <w:lang w:val="nn-NO"/>
        </w:rPr>
        <w:t xml:space="preserve">1 </w:t>
      </w:r>
      <w:r w:rsidR="00DA67D9" w:rsidRPr="008624D5">
        <w:rPr>
          <w:rFonts w:asciiTheme="minorHAnsi" w:hAnsiTheme="minorHAnsi" w:cstheme="minorHAnsi"/>
          <w:b/>
          <w:bCs/>
          <w:lang w:val="nn-NO"/>
        </w:rPr>
        <w:t>–</w:t>
      </w:r>
      <w:r w:rsidR="00B47BD9" w:rsidRPr="008624D5">
        <w:rPr>
          <w:rFonts w:asciiTheme="minorHAnsi" w:hAnsiTheme="minorHAnsi" w:cstheme="minorHAnsi"/>
          <w:b/>
          <w:bCs/>
          <w:lang w:val="nn-NO"/>
        </w:rPr>
        <w:t xml:space="preserve"> 20</w:t>
      </w:r>
      <w:r w:rsidR="00DA67D9" w:rsidRPr="008624D5">
        <w:rPr>
          <w:rFonts w:asciiTheme="minorHAnsi" w:hAnsiTheme="minorHAnsi" w:cstheme="minorHAnsi"/>
          <w:b/>
          <w:bCs/>
          <w:lang w:val="nn-NO"/>
        </w:rPr>
        <w:t xml:space="preserve">25 </w:t>
      </w:r>
      <w:r w:rsidRPr="008624D5">
        <w:rPr>
          <w:rFonts w:asciiTheme="minorHAnsi" w:hAnsiTheme="minorHAnsi" w:cstheme="minorHAnsi"/>
          <w:b/>
          <w:bCs/>
          <w:lang w:val="nn-NO"/>
        </w:rPr>
        <w:t xml:space="preserve"> </w:t>
      </w:r>
    </w:p>
    <w:p w14:paraId="1151BE9A" w14:textId="04336FBA" w:rsidR="007E7E57" w:rsidRPr="0047267B" w:rsidRDefault="007E7E57" w:rsidP="007E7E57">
      <w:pPr>
        <w:rPr>
          <w:rFonts w:asciiTheme="minorHAnsi" w:hAnsiTheme="minorHAnsi" w:cstheme="minorHAnsi"/>
        </w:rPr>
      </w:pPr>
      <w:r w:rsidRPr="0047267B">
        <w:rPr>
          <w:rFonts w:asciiTheme="minorHAnsi" w:hAnsiTheme="minorHAnsi" w:cstheme="minorHAnsi"/>
          <w:b/>
          <w:bCs/>
        </w:rPr>
        <w:t>Dato:</w:t>
      </w:r>
      <w:r w:rsidRPr="0047267B">
        <w:rPr>
          <w:rFonts w:asciiTheme="minorHAnsi" w:hAnsiTheme="minorHAnsi" w:cstheme="minorHAnsi"/>
        </w:rPr>
        <w:t xml:space="preserve"> 21.01.25</w:t>
      </w:r>
    </w:p>
    <w:p w14:paraId="0809C76E" w14:textId="77777777" w:rsidR="007E7E57" w:rsidRPr="0047267B" w:rsidRDefault="007E7E57" w:rsidP="007E7E57">
      <w:pPr>
        <w:rPr>
          <w:rFonts w:asciiTheme="minorHAnsi" w:hAnsiTheme="minorHAnsi" w:cstheme="minorHAnsi"/>
        </w:rPr>
      </w:pPr>
    </w:p>
    <w:p w14:paraId="7A348440" w14:textId="0A1AEF72" w:rsidR="007E7E57" w:rsidRPr="0047267B" w:rsidRDefault="007E7E57" w:rsidP="007E7E57">
      <w:pPr>
        <w:rPr>
          <w:rFonts w:asciiTheme="minorHAnsi" w:hAnsiTheme="minorHAnsi" w:cstheme="minorHAnsi"/>
        </w:rPr>
      </w:pPr>
      <w:r w:rsidRPr="0047267B">
        <w:rPr>
          <w:rFonts w:asciiTheme="minorHAnsi" w:hAnsiTheme="minorHAnsi" w:cstheme="minorHAnsi"/>
          <w:b/>
          <w:bCs/>
        </w:rPr>
        <w:t>Til stede:</w:t>
      </w:r>
      <w:r w:rsidRPr="0047267B">
        <w:rPr>
          <w:rFonts w:asciiTheme="minorHAnsi" w:hAnsiTheme="minorHAnsi" w:cstheme="minorHAnsi"/>
        </w:rPr>
        <w:t xml:space="preserve"> Svein Tore,</w:t>
      </w:r>
      <w:r w:rsidR="00F059AC">
        <w:rPr>
          <w:rFonts w:asciiTheme="minorHAnsi" w:hAnsiTheme="minorHAnsi" w:cstheme="minorHAnsi"/>
        </w:rPr>
        <w:t xml:space="preserve"> Edith, Roy Vegar, Lillian, </w:t>
      </w:r>
      <w:proofErr w:type="spellStart"/>
      <w:r w:rsidR="00F059AC">
        <w:rPr>
          <w:rFonts w:asciiTheme="minorHAnsi" w:hAnsiTheme="minorHAnsi" w:cstheme="minorHAnsi"/>
        </w:rPr>
        <w:t>Gislane</w:t>
      </w:r>
      <w:proofErr w:type="spellEnd"/>
      <w:r w:rsidR="00F059AC">
        <w:rPr>
          <w:rFonts w:asciiTheme="minorHAnsi" w:hAnsiTheme="minorHAnsi" w:cstheme="minorHAnsi"/>
        </w:rPr>
        <w:t>, Miriam</w:t>
      </w:r>
      <w:r w:rsidRPr="0047267B">
        <w:rPr>
          <w:rFonts w:asciiTheme="minorHAnsi" w:hAnsiTheme="minorHAnsi" w:cstheme="minorHAnsi"/>
        </w:rPr>
        <w:t xml:space="preserve"> </w:t>
      </w:r>
    </w:p>
    <w:p w14:paraId="4BC27B6B" w14:textId="3C692051" w:rsidR="007E7E57" w:rsidRPr="008624D5" w:rsidRDefault="007E7E57" w:rsidP="007E7E57">
      <w:pPr>
        <w:rPr>
          <w:rFonts w:asciiTheme="minorHAnsi" w:hAnsiTheme="minorHAnsi" w:cstheme="minorHAnsi"/>
          <w:lang w:val="nn-NO"/>
        </w:rPr>
      </w:pPr>
      <w:proofErr w:type="spellStart"/>
      <w:r w:rsidRPr="008624D5">
        <w:rPr>
          <w:rFonts w:asciiTheme="minorHAnsi" w:hAnsiTheme="minorHAnsi" w:cstheme="minorHAnsi"/>
          <w:b/>
          <w:bCs/>
          <w:lang w:val="nn-NO"/>
        </w:rPr>
        <w:t>Fraværende</w:t>
      </w:r>
      <w:proofErr w:type="spellEnd"/>
      <w:r w:rsidRPr="008624D5">
        <w:rPr>
          <w:rFonts w:asciiTheme="minorHAnsi" w:hAnsiTheme="minorHAnsi" w:cstheme="minorHAnsi"/>
          <w:b/>
          <w:bCs/>
          <w:lang w:val="nn-NO"/>
        </w:rPr>
        <w:t>:</w:t>
      </w:r>
      <w:r w:rsidRPr="008624D5">
        <w:rPr>
          <w:rFonts w:asciiTheme="minorHAnsi" w:hAnsiTheme="minorHAnsi" w:cstheme="minorHAnsi"/>
          <w:lang w:val="nn-NO"/>
        </w:rPr>
        <w:t xml:space="preserve"> Stian  </w:t>
      </w:r>
    </w:p>
    <w:p w14:paraId="7F058E8F" w14:textId="77777777" w:rsidR="007E7E57" w:rsidRPr="008624D5" w:rsidRDefault="007E7E57" w:rsidP="007E7E57">
      <w:pPr>
        <w:rPr>
          <w:rFonts w:asciiTheme="minorHAnsi" w:hAnsiTheme="minorHAnsi" w:cstheme="minorHAnsi"/>
          <w:lang w:val="nn-NO"/>
        </w:rPr>
      </w:pPr>
      <w:r w:rsidRPr="008624D5">
        <w:rPr>
          <w:rFonts w:asciiTheme="minorHAnsi" w:hAnsiTheme="minorHAnsi" w:cstheme="minorHAnsi"/>
          <w:b/>
          <w:bCs/>
          <w:lang w:val="nn-NO"/>
        </w:rPr>
        <w:t>Referent:</w:t>
      </w:r>
      <w:r w:rsidRPr="008624D5">
        <w:rPr>
          <w:rFonts w:asciiTheme="minorHAnsi" w:hAnsiTheme="minorHAnsi" w:cstheme="minorHAnsi"/>
          <w:lang w:val="nn-NO"/>
        </w:rPr>
        <w:t xml:space="preserve"> Lillian </w:t>
      </w:r>
    </w:p>
    <w:p w14:paraId="08F77E15" w14:textId="77777777" w:rsidR="007E7E57" w:rsidRPr="008624D5" w:rsidRDefault="007E7E57" w:rsidP="007E7E57">
      <w:pPr>
        <w:rPr>
          <w:rFonts w:asciiTheme="minorHAnsi" w:hAnsiTheme="minorHAnsi" w:cstheme="minorHAnsi"/>
          <w:lang w:val="nn-NO"/>
        </w:rPr>
      </w:pPr>
    </w:p>
    <w:p w14:paraId="615D79E1" w14:textId="77777777" w:rsidR="007E7E57" w:rsidRPr="008624D5" w:rsidRDefault="007E7E57" w:rsidP="00B414AB">
      <w:pPr>
        <w:rPr>
          <w:rFonts w:asciiTheme="minorHAnsi" w:hAnsiTheme="minorHAnsi" w:cstheme="minorHAnsi"/>
          <w:lang w:val="nn-NO"/>
        </w:rPr>
      </w:pPr>
    </w:p>
    <w:p w14:paraId="27B0FC61" w14:textId="77777777" w:rsidR="00B414AB" w:rsidRPr="008624D5" w:rsidRDefault="00B414AB" w:rsidP="00756371">
      <w:pPr>
        <w:tabs>
          <w:tab w:val="left" w:pos="1910"/>
        </w:tabs>
        <w:rPr>
          <w:rFonts w:asciiTheme="minorHAnsi" w:hAnsiTheme="minorHAnsi" w:cstheme="minorHAnsi"/>
          <w:lang w:val="nn-NO"/>
        </w:rPr>
      </w:pPr>
    </w:p>
    <w:p w14:paraId="4BCEE08A" w14:textId="77777777" w:rsidR="00B414AB" w:rsidRPr="008624D5" w:rsidRDefault="00B414AB" w:rsidP="00B414AB">
      <w:pPr>
        <w:rPr>
          <w:rFonts w:asciiTheme="minorHAnsi" w:hAnsiTheme="minorHAnsi" w:cstheme="minorHAnsi"/>
          <w:lang w:val="nn-NO"/>
        </w:rPr>
      </w:pPr>
    </w:p>
    <w:tbl>
      <w:tblPr>
        <w:tblStyle w:val="Rutenettabell4uthevingsfarge1"/>
        <w:tblW w:w="5000" w:type="pct"/>
        <w:tblBorders>
          <w:top w:val="single" w:sz="4" w:space="0" w:color="172B53"/>
          <w:left w:val="single" w:sz="4" w:space="0" w:color="172B53"/>
          <w:bottom w:val="single" w:sz="4" w:space="0" w:color="172B53"/>
          <w:right w:val="single" w:sz="4" w:space="0" w:color="172B53"/>
          <w:insideH w:val="single" w:sz="4" w:space="0" w:color="172B53"/>
          <w:insideV w:val="single" w:sz="4" w:space="0" w:color="172B53"/>
        </w:tblBorders>
        <w:tblLook w:val="04A0" w:firstRow="1" w:lastRow="0" w:firstColumn="1" w:lastColumn="0" w:noHBand="0" w:noVBand="1"/>
      </w:tblPr>
      <w:tblGrid>
        <w:gridCol w:w="535"/>
        <w:gridCol w:w="6240"/>
        <w:gridCol w:w="1404"/>
        <w:gridCol w:w="881"/>
      </w:tblGrid>
      <w:tr w:rsidR="00A47CB1" w:rsidRPr="008624D5" w14:paraId="399B46BF" w14:textId="77777777" w:rsidTr="00EF6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172B53"/>
          </w:tcPr>
          <w:p w14:paraId="5A88FD06" w14:textId="77777777" w:rsidR="001C6505" w:rsidRPr="008624D5" w:rsidRDefault="001C6505" w:rsidP="00317F57">
            <w:pPr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Sak</w:t>
            </w:r>
          </w:p>
        </w:tc>
        <w:tc>
          <w:tcPr>
            <w:tcW w:w="3444" w:type="pct"/>
            <w:shd w:val="clear" w:color="auto" w:fill="172B53"/>
          </w:tcPr>
          <w:p w14:paraId="545FC8CA" w14:textId="77777777" w:rsidR="001C6505" w:rsidRPr="008624D5" w:rsidRDefault="001C6505" w:rsidP="00317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172B53"/>
          </w:tcPr>
          <w:p w14:paraId="79A6BFA7" w14:textId="77777777" w:rsidR="001C6505" w:rsidRPr="008624D5" w:rsidRDefault="001C6505" w:rsidP="00317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Ansvar</w:t>
            </w:r>
          </w:p>
        </w:tc>
        <w:tc>
          <w:tcPr>
            <w:tcW w:w="486" w:type="pct"/>
            <w:shd w:val="clear" w:color="auto" w:fill="172B53"/>
          </w:tcPr>
          <w:p w14:paraId="0D135472" w14:textId="77777777" w:rsidR="001C6505" w:rsidRPr="008624D5" w:rsidRDefault="001C6505" w:rsidP="00317F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Frist</w:t>
            </w:r>
          </w:p>
        </w:tc>
      </w:tr>
      <w:tr w:rsidR="00A47CB1" w:rsidRPr="008624D5" w14:paraId="34D025C1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14F5E31C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b w:val="0"/>
                <w:bCs w:val="0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3FC78A60" w14:textId="77777777" w:rsidR="001C6505" w:rsidRPr="008624D5" w:rsidRDefault="001A295A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Fotballavslutning</w:t>
            </w:r>
          </w:p>
          <w:p w14:paraId="5C7CEBAB" w14:textId="17945C8A" w:rsidR="006A53BE" w:rsidRPr="008624D5" w:rsidRDefault="006A53BE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27.10.24 </w:t>
            </w:r>
          </w:p>
          <w:p w14:paraId="1A82C64D" w14:textId="29F1102B" w:rsidR="00400727" w:rsidRPr="008624D5" w:rsidRDefault="00FE06E1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Fastsett</w:t>
            </w:r>
            <w:r w:rsidR="00400727" w:rsidRPr="008624D5">
              <w:rPr>
                <w:rFonts w:asciiTheme="minorHAnsi" w:hAnsiTheme="minorHAnsi" w:cstheme="minorHAnsi"/>
                <w:lang w:val="nn-NO"/>
              </w:rPr>
              <w:t xml:space="preserve"> dato: 15.november </w:t>
            </w:r>
            <w:r w:rsidR="00941342" w:rsidRPr="008624D5">
              <w:rPr>
                <w:rFonts w:asciiTheme="minorHAnsi" w:hAnsiTheme="minorHAnsi" w:cstheme="minorHAnsi"/>
                <w:lang w:val="nn-NO"/>
              </w:rPr>
              <w:t xml:space="preserve">klokka 17.30. </w:t>
            </w:r>
          </w:p>
          <w:p w14:paraId="107C9958" w14:textId="7F83EA22" w:rsidR="000A7EF7" w:rsidRPr="008624D5" w:rsidRDefault="006A53BE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Premiar: </w:t>
            </w:r>
            <w:r w:rsidR="00C51266" w:rsidRPr="008624D5">
              <w:rPr>
                <w:rFonts w:asciiTheme="minorHAnsi" w:hAnsiTheme="minorHAnsi" w:cstheme="minorHAnsi"/>
                <w:lang w:val="nn-NO"/>
              </w:rPr>
              <w:t>Ikkje eigen premie, men heile laget fekk løfta ein pokal. Laga ei oppleving rundt det med musikk</w:t>
            </w:r>
            <w:r w:rsidR="00DD56F8" w:rsidRPr="008624D5">
              <w:rPr>
                <w:rFonts w:asciiTheme="minorHAnsi" w:hAnsiTheme="minorHAnsi" w:cstheme="minorHAnsi"/>
                <w:lang w:val="nn-NO"/>
              </w:rPr>
              <w:t xml:space="preserve">, og liknande. Meir berekraftig og økonomisk alternativ. </w:t>
            </w:r>
            <w:r w:rsidR="00ED29EB" w:rsidRPr="008624D5">
              <w:rPr>
                <w:rFonts w:asciiTheme="minorHAnsi" w:hAnsiTheme="minorHAnsi" w:cstheme="minorHAnsi"/>
                <w:lang w:val="nn-NO"/>
              </w:rPr>
              <w:t>Differensiere for eldre/yngre trinn</w:t>
            </w:r>
            <w:r w:rsidR="00286EA7" w:rsidRPr="008624D5">
              <w:rPr>
                <w:rFonts w:asciiTheme="minorHAnsi" w:hAnsiTheme="minorHAnsi" w:cstheme="minorHAnsi"/>
                <w:lang w:val="nn-NO"/>
              </w:rPr>
              <w:t>, der de yngste får noko godteri</w:t>
            </w:r>
            <w:r w:rsidR="00ED29EB" w:rsidRPr="008624D5">
              <w:rPr>
                <w:rFonts w:asciiTheme="minorHAnsi" w:hAnsiTheme="minorHAnsi" w:cstheme="minorHAnsi"/>
                <w:lang w:val="nn-NO"/>
              </w:rPr>
              <w:t xml:space="preserve">? </w:t>
            </w:r>
            <w:r w:rsidR="00FC1D30" w:rsidRPr="008624D5">
              <w:rPr>
                <w:rFonts w:asciiTheme="minorHAnsi" w:hAnsiTheme="minorHAnsi" w:cstheme="minorHAnsi"/>
                <w:lang w:val="nn-NO"/>
              </w:rPr>
              <w:t xml:space="preserve">Heiarop? </w:t>
            </w:r>
            <w:r w:rsidR="00F0537E" w:rsidRPr="008624D5">
              <w:rPr>
                <w:rFonts w:asciiTheme="minorHAnsi" w:hAnsiTheme="minorHAnsi" w:cstheme="minorHAnsi"/>
                <w:lang w:val="nn-NO"/>
              </w:rPr>
              <w:t>Speaker</w:t>
            </w:r>
            <w:r w:rsidR="00E500F3" w:rsidRPr="008624D5">
              <w:rPr>
                <w:rFonts w:asciiTheme="minorHAnsi" w:hAnsiTheme="minorHAnsi" w:cstheme="minorHAnsi"/>
                <w:lang w:val="nn-NO"/>
              </w:rPr>
              <w:t>, et kort referat frå lagle</w:t>
            </w:r>
            <w:r w:rsidR="00FE06E1" w:rsidRPr="008624D5">
              <w:rPr>
                <w:rFonts w:asciiTheme="minorHAnsi" w:hAnsiTheme="minorHAnsi" w:cstheme="minorHAnsi"/>
                <w:lang w:val="nn-NO"/>
              </w:rPr>
              <w:t>ia</w:t>
            </w:r>
            <w:r w:rsidR="00E500F3" w:rsidRPr="008624D5">
              <w:rPr>
                <w:rFonts w:asciiTheme="minorHAnsi" w:hAnsiTheme="minorHAnsi" w:cstheme="minorHAnsi"/>
                <w:lang w:val="nn-NO"/>
              </w:rPr>
              <w:t>r/trenar om korleis sesongen har gått</w:t>
            </w:r>
            <w:r w:rsidR="006E124B" w:rsidRPr="008624D5">
              <w:rPr>
                <w:rFonts w:asciiTheme="minorHAnsi" w:hAnsiTheme="minorHAnsi" w:cstheme="minorHAnsi"/>
                <w:lang w:val="nn-NO"/>
              </w:rPr>
              <w:t>?</w:t>
            </w:r>
            <w:r w:rsidR="007D46D5" w:rsidRPr="008624D5">
              <w:rPr>
                <w:rFonts w:asciiTheme="minorHAnsi" w:hAnsiTheme="minorHAnsi" w:cstheme="minorHAnsi"/>
                <w:lang w:val="nn-NO"/>
              </w:rPr>
              <w:t xml:space="preserve"> Kva gjer me med G06</w:t>
            </w:r>
            <w:r w:rsidR="008F3872" w:rsidRPr="008624D5">
              <w:rPr>
                <w:rFonts w:asciiTheme="minorHAnsi" w:hAnsiTheme="minorHAnsi" w:cstheme="minorHAnsi"/>
                <w:lang w:val="nn-NO"/>
              </w:rPr>
              <w:t xml:space="preserve"> og J06 – Dei </w:t>
            </w:r>
            <w:r w:rsidR="003F3216" w:rsidRPr="008624D5">
              <w:rPr>
                <w:rFonts w:asciiTheme="minorHAnsi" w:hAnsiTheme="minorHAnsi" w:cstheme="minorHAnsi"/>
                <w:lang w:val="nn-NO"/>
              </w:rPr>
              <w:t>vert også invitert.</w:t>
            </w:r>
            <w:r w:rsidR="007D46D5"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E94F10" w:rsidRPr="008624D5">
              <w:rPr>
                <w:rFonts w:asciiTheme="minorHAnsi" w:hAnsiTheme="minorHAnsi" w:cstheme="minorHAnsi"/>
                <w:lang w:val="nn-NO"/>
              </w:rPr>
              <w:t>Obs, med f</w:t>
            </w:r>
            <w:r w:rsidR="00FE06E1" w:rsidRPr="008624D5">
              <w:rPr>
                <w:rFonts w:asciiTheme="minorHAnsi" w:hAnsiTheme="minorHAnsi" w:cstheme="minorHAnsi"/>
                <w:lang w:val="nn-NO"/>
              </w:rPr>
              <w:t xml:space="preserve">ørehald </w:t>
            </w:r>
            <w:r w:rsidR="00E94F10" w:rsidRPr="008624D5">
              <w:rPr>
                <w:rFonts w:asciiTheme="minorHAnsi" w:hAnsiTheme="minorHAnsi" w:cstheme="minorHAnsi"/>
                <w:lang w:val="nn-NO"/>
              </w:rPr>
              <w:t xml:space="preserve">om </w:t>
            </w:r>
            <w:r w:rsidR="00FE06E1" w:rsidRPr="008624D5">
              <w:rPr>
                <w:rFonts w:asciiTheme="minorHAnsi" w:hAnsiTheme="minorHAnsi" w:cstheme="minorHAnsi"/>
                <w:lang w:val="nn-NO"/>
              </w:rPr>
              <w:t>vær endringar</w:t>
            </w:r>
            <w:r w:rsidR="0088502C" w:rsidRPr="008624D5">
              <w:rPr>
                <w:rFonts w:asciiTheme="minorHAnsi" w:hAnsiTheme="minorHAnsi" w:cstheme="minorHAnsi"/>
                <w:lang w:val="nn-NO"/>
              </w:rPr>
              <w:t xml:space="preserve"> og oppfordra til </w:t>
            </w:r>
            <w:r w:rsidR="00FE06E1" w:rsidRPr="008624D5">
              <w:rPr>
                <w:rFonts w:asciiTheme="minorHAnsi" w:hAnsiTheme="minorHAnsi" w:cstheme="minorHAnsi"/>
                <w:lang w:val="nn-NO"/>
              </w:rPr>
              <w:t>samkøyring</w:t>
            </w:r>
            <w:r w:rsidR="00E94F10" w:rsidRPr="008624D5">
              <w:rPr>
                <w:rFonts w:asciiTheme="minorHAnsi" w:hAnsiTheme="minorHAnsi" w:cstheme="minorHAnsi"/>
                <w:lang w:val="nn-NO"/>
              </w:rPr>
              <w:t xml:space="preserve">. </w:t>
            </w:r>
            <w:r w:rsidR="0088502C" w:rsidRPr="008624D5">
              <w:rPr>
                <w:rFonts w:asciiTheme="minorHAnsi" w:hAnsiTheme="minorHAnsi" w:cstheme="minorHAnsi"/>
                <w:lang w:val="nn-NO"/>
              </w:rPr>
              <w:t xml:space="preserve">Me opnar </w:t>
            </w:r>
            <w:r w:rsidR="002907B0" w:rsidRPr="008624D5">
              <w:rPr>
                <w:rFonts w:asciiTheme="minorHAnsi" w:hAnsiTheme="minorHAnsi" w:cstheme="minorHAnsi"/>
                <w:lang w:val="nn-NO"/>
              </w:rPr>
              <w:t>grusbana</w:t>
            </w:r>
            <w:r w:rsidR="002603D4"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88502C" w:rsidRPr="008624D5">
              <w:rPr>
                <w:rFonts w:asciiTheme="minorHAnsi" w:hAnsiTheme="minorHAnsi" w:cstheme="minorHAnsi"/>
                <w:lang w:val="nn-NO"/>
              </w:rPr>
              <w:t>for parkering.</w:t>
            </w:r>
            <w:r w:rsidR="002907B0"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85565C" w:rsidRPr="008624D5">
              <w:rPr>
                <w:rFonts w:asciiTheme="minorHAnsi" w:hAnsiTheme="minorHAnsi" w:cstheme="minorHAnsi"/>
                <w:lang w:val="nn-NO"/>
              </w:rPr>
              <w:t>Kioskvarer:</w:t>
            </w:r>
            <w:r w:rsidR="00DF21F3" w:rsidRPr="008624D5">
              <w:rPr>
                <w:rFonts w:asciiTheme="minorHAnsi" w:hAnsiTheme="minorHAnsi" w:cstheme="minorHAnsi"/>
                <w:lang w:val="nn-NO"/>
              </w:rPr>
              <w:t xml:space="preserve"> handl</w:t>
            </w:r>
            <w:r w:rsidR="006A42F0" w:rsidRPr="008624D5">
              <w:rPr>
                <w:rFonts w:asciiTheme="minorHAnsi" w:hAnsiTheme="minorHAnsi" w:cstheme="minorHAnsi"/>
                <w:lang w:val="nn-NO"/>
              </w:rPr>
              <w:t>a</w:t>
            </w:r>
            <w:r w:rsidR="00DF21F3" w:rsidRPr="008624D5">
              <w:rPr>
                <w:rFonts w:asciiTheme="minorHAnsi" w:hAnsiTheme="minorHAnsi" w:cstheme="minorHAnsi"/>
                <w:lang w:val="nn-NO"/>
              </w:rPr>
              <w:t xml:space="preserve">r ikkje inn meir no. </w:t>
            </w:r>
            <w:r w:rsidR="0085565C"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  <w:p w14:paraId="409C0D57" w14:textId="6CAECE7C" w:rsidR="006A53BE" w:rsidRPr="008624D5" w:rsidRDefault="000A7EF7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Skrive om teksten som dei i Fana brukte. </w:t>
            </w:r>
          </w:p>
          <w:p w14:paraId="4CD89DA8" w14:textId="764E069B" w:rsidR="000A7EF7" w:rsidRPr="008624D5" w:rsidRDefault="000A7EF7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Skaffe speaker</w:t>
            </w:r>
            <w:r w:rsidR="00A532B4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– Knut? </w:t>
            </w:r>
            <w:r w:rsidR="00485375" w:rsidRPr="008624D5">
              <w:rPr>
                <w:rFonts w:asciiTheme="minorHAnsi" w:hAnsiTheme="minorHAnsi" w:cstheme="minorHAnsi"/>
                <w:sz w:val="22"/>
                <w:lang w:val="nn-NO"/>
              </w:rPr>
              <w:t>Evt. lagleiarar.</w:t>
            </w:r>
          </w:p>
          <w:p w14:paraId="00FCDEF2" w14:textId="08FA2431" w:rsidR="000A7EF7" w:rsidRPr="008624D5" w:rsidRDefault="000A7EF7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Handle inn pokal og godteri</w:t>
            </w:r>
          </w:p>
          <w:p w14:paraId="4A8BD210" w14:textId="4D30D77D" w:rsidR="00F03F8B" w:rsidRPr="008624D5" w:rsidRDefault="00F03F8B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Informer</w:t>
            </w:r>
            <w:r w:rsidR="00941342" w:rsidRPr="008624D5">
              <w:rPr>
                <w:rFonts w:asciiTheme="minorHAnsi" w:hAnsiTheme="minorHAnsi" w:cstheme="minorHAnsi"/>
                <w:sz w:val="22"/>
                <w:lang w:val="nn-NO"/>
              </w:rPr>
              <w:t>a</w:t>
            </w: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lagle</w:t>
            </w:r>
            <w:r w:rsidR="00941342" w:rsidRPr="008624D5">
              <w:rPr>
                <w:rFonts w:asciiTheme="minorHAnsi" w:hAnsiTheme="minorHAnsi" w:cstheme="minorHAnsi"/>
                <w:sz w:val="22"/>
                <w:lang w:val="nn-NO"/>
              </w:rPr>
              <w:t>iarar</w:t>
            </w: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/tren</w:t>
            </w:r>
            <w:r w:rsidR="00941342" w:rsidRPr="008624D5">
              <w:rPr>
                <w:rFonts w:asciiTheme="minorHAnsi" w:hAnsiTheme="minorHAnsi" w:cstheme="minorHAnsi"/>
                <w:sz w:val="22"/>
                <w:lang w:val="nn-NO"/>
              </w:rPr>
              <w:t>a</w:t>
            </w: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r</w:t>
            </w:r>
            <w:r w:rsidR="00941342" w:rsidRPr="008624D5">
              <w:rPr>
                <w:rFonts w:asciiTheme="minorHAnsi" w:hAnsiTheme="minorHAnsi" w:cstheme="minorHAnsi"/>
                <w:sz w:val="22"/>
                <w:lang w:val="nn-NO"/>
              </w:rPr>
              <w:t>ar</w:t>
            </w:r>
            <w:r w:rsidR="00E94F10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via </w:t>
            </w:r>
            <w:proofErr w:type="spellStart"/>
            <w:r w:rsidR="00E94F10" w:rsidRPr="008624D5">
              <w:rPr>
                <w:rFonts w:asciiTheme="minorHAnsi" w:hAnsiTheme="minorHAnsi" w:cstheme="minorHAnsi"/>
                <w:sz w:val="22"/>
                <w:lang w:val="nn-NO"/>
              </w:rPr>
              <w:t>Spond</w:t>
            </w:r>
            <w:proofErr w:type="spellEnd"/>
            <w:r w:rsidR="005A4C93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+ invitasjon</w:t>
            </w:r>
          </w:p>
          <w:p w14:paraId="7FAA7FA4" w14:textId="6C6F869C" w:rsidR="000C547C" w:rsidRPr="008624D5" w:rsidRDefault="000C547C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Legge ut på kalender</w:t>
            </w:r>
          </w:p>
          <w:p w14:paraId="500901FC" w14:textId="77777777" w:rsidR="00F03F8B" w:rsidRPr="008624D5" w:rsidRDefault="00F03F8B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Ordne med anlegg</w:t>
            </w:r>
            <w:r w:rsidR="00E94F10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– alliere oss med Helge Koldal</w:t>
            </w:r>
          </w:p>
          <w:p w14:paraId="609081F0" w14:textId="784E087B" w:rsidR="0088502C" w:rsidRPr="008624D5" w:rsidRDefault="00917244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Skaffa </w:t>
            </w:r>
            <w:r w:rsidR="008624D5" w:rsidRPr="008624D5">
              <w:rPr>
                <w:rFonts w:asciiTheme="minorHAnsi" w:hAnsiTheme="minorHAnsi" w:cstheme="minorHAnsi"/>
                <w:sz w:val="22"/>
                <w:lang w:val="nn-NO"/>
              </w:rPr>
              <w:t>parkeringsvakter</w:t>
            </w:r>
          </w:p>
          <w:p w14:paraId="6EE7020E" w14:textId="3DAA3AC9" w:rsidR="0088502C" w:rsidRPr="008624D5" w:rsidRDefault="0088502C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Få kommunen til å opne opp til grusbana</w:t>
            </w:r>
            <w:r w:rsidR="00981906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(Frank T.)</w:t>
            </w:r>
          </w:p>
          <w:p w14:paraId="561F0091" w14:textId="2DD49AFB" w:rsidR="00205255" w:rsidRPr="008624D5" w:rsidRDefault="00941342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Mat</w:t>
            </w:r>
            <w:r w:rsidR="00A31B59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: </w:t>
            </w:r>
            <w:r w:rsidR="00A50523" w:rsidRPr="008624D5">
              <w:rPr>
                <w:rFonts w:asciiTheme="minorHAnsi" w:hAnsiTheme="minorHAnsi" w:cstheme="minorHAnsi"/>
                <w:sz w:val="22"/>
                <w:lang w:val="nn-NO"/>
              </w:rPr>
              <w:t>Julebrus</w:t>
            </w:r>
            <w:r w:rsidR="00DC4F57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</w:t>
            </w:r>
          </w:p>
          <w:p w14:paraId="3AF8D83A" w14:textId="77777777" w:rsidR="00FE06E1" w:rsidRPr="008624D5" w:rsidRDefault="00DC4F57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og </w:t>
            </w:r>
            <w:r w:rsidR="00857923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bolle </w:t>
            </w:r>
            <w:r w:rsidR="00A50523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frå </w:t>
            </w:r>
            <w:proofErr w:type="spellStart"/>
            <w:r w:rsidR="002712BE" w:rsidRPr="008624D5">
              <w:rPr>
                <w:rFonts w:asciiTheme="minorHAnsi" w:hAnsiTheme="minorHAnsi" w:cstheme="minorHAnsi"/>
                <w:sz w:val="22"/>
                <w:lang w:val="nn-NO"/>
              </w:rPr>
              <w:t>Landhandleriet</w:t>
            </w:r>
            <w:proofErr w:type="spellEnd"/>
            <w:r w:rsidR="002712BE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</w:t>
            </w:r>
            <w:r w:rsidR="00E50493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(Kvikk Lunsj) </w:t>
            </w:r>
          </w:p>
          <w:p w14:paraId="4829316C" w14:textId="77777777" w:rsidR="0041557A" w:rsidRPr="008624D5" w:rsidRDefault="0041557A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Inviter</w:t>
            </w:r>
            <w:r w:rsidR="00E015C9" w:rsidRPr="008624D5">
              <w:rPr>
                <w:rFonts w:asciiTheme="minorHAnsi" w:hAnsiTheme="minorHAnsi" w:cstheme="minorHAnsi"/>
                <w:sz w:val="22"/>
                <w:lang w:val="nn-NO"/>
              </w:rPr>
              <w:t>a</w:t>
            </w: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Samningen </w:t>
            </w:r>
          </w:p>
          <w:p w14:paraId="29835278" w14:textId="77777777" w:rsidR="00A763AA" w:rsidRDefault="00A763AA" w:rsidP="00E94F10">
            <w:pPr>
              <w:pStyle w:val="Listeavsnitt"/>
              <w:numPr>
                <w:ilvl w:val="0"/>
                <w:numId w:val="1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Kiosken: </w:t>
            </w:r>
            <w:proofErr w:type="spellStart"/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kaffe</w:t>
            </w:r>
            <w:proofErr w:type="spellEnd"/>
          </w:p>
          <w:p w14:paraId="342958C9" w14:textId="77777777" w:rsidR="00830250" w:rsidRDefault="00830250" w:rsidP="00830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03D2E48D" w14:textId="77777777" w:rsidR="00844680" w:rsidRDefault="00844680" w:rsidP="00830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21.01.25 Evaluering </w:t>
            </w:r>
          </w:p>
          <w:p w14:paraId="381654DB" w14:textId="136741EA" w:rsidR="00844680" w:rsidRPr="00830250" w:rsidRDefault="00844680" w:rsidP="00830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Fotb</w:t>
            </w:r>
            <w:r w:rsidR="00437620">
              <w:rPr>
                <w:rFonts w:asciiTheme="minorHAnsi" w:hAnsiTheme="minorHAnsi" w:cstheme="minorHAnsi"/>
                <w:lang w:val="nn-NO"/>
              </w:rPr>
              <w:t>a</w:t>
            </w:r>
            <w:r>
              <w:rPr>
                <w:rFonts w:asciiTheme="minorHAnsi" w:hAnsiTheme="minorHAnsi" w:cstheme="minorHAnsi"/>
                <w:lang w:val="nn-NO"/>
              </w:rPr>
              <w:t xml:space="preserve">llavslutning vart ikkje gjennomført slik som planlagt med bakgrunn </w:t>
            </w:r>
            <w:r w:rsidR="00437620">
              <w:rPr>
                <w:rFonts w:asciiTheme="minorHAnsi" w:hAnsiTheme="minorHAnsi" w:cstheme="minorHAnsi"/>
                <w:lang w:val="nn-NO"/>
              </w:rPr>
              <w:t xml:space="preserve">i dårleg </w:t>
            </w:r>
            <w:proofErr w:type="spellStart"/>
            <w:r w:rsidR="00437620">
              <w:rPr>
                <w:rFonts w:asciiTheme="minorHAnsi" w:hAnsiTheme="minorHAnsi" w:cstheme="minorHAnsi"/>
                <w:lang w:val="nn-NO"/>
              </w:rPr>
              <w:t>værforhold</w:t>
            </w:r>
            <w:proofErr w:type="spellEnd"/>
            <w:r w:rsidR="00437620">
              <w:rPr>
                <w:rFonts w:asciiTheme="minorHAnsi" w:hAnsiTheme="minorHAnsi" w:cstheme="minorHAnsi"/>
                <w:lang w:val="nn-NO"/>
              </w:rPr>
              <w:t xml:space="preserve">. </w:t>
            </w:r>
            <w:r w:rsidR="00CC21F9">
              <w:rPr>
                <w:rFonts w:asciiTheme="minorHAnsi" w:hAnsiTheme="minorHAnsi" w:cstheme="minorHAnsi"/>
                <w:lang w:val="nn-NO"/>
              </w:rPr>
              <w:t xml:space="preserve">Laga fekk tilbod om å få </w:t>
            </w:r>
            <w:proofErr w:type="spellStart"/>
            <w:r w:rsidR="00CC21F9">
              <w:rPr>
                <w:rFonts w:asciiTheme="minorHAnsi" w:hAnsiTheme="minorHAnsi" w:cstheme="minorHAnsi"/>
                <w:lang w:val="nn-NO"/>
              </w:rPr>
              <w:t>spise</w:t>
            </w:r>
            <w:proofErr w:type="spellEnd"/>
            <w:r w:rsidR="00CC21F9">
              <w:rPr>
                <w:rFonts w:asciiTheme="minorHAnsi" w:hAnsiTheme="minorHAnsi" w:cstheme="minorHAnsi"/>
                <w:lang w:val="nn-NO"/>
              </w:rPr>
              <w:t xml:space="preserve"> pizza på Bjørkheim i staden. Kan vere lurt neste år å ha nokon alternative datoar for å gjennomføre avslutning. </w:t>
            </w:r>
            <w:r w:rsidR="007D5143">
              <w:rPr>
                <w:rFonts w:asciiTheme="minorHAnsi" w:hAnsiTheme="minorHAnsi" w:cstheme="minorHAnsi"/>
                <w:lang w:val="nn-NO"/>
              </w:rPr>
              <w:t xml:space="preserve">Eventuelt lurt å ha </w:t>
            </w:r>
            <w:r w:rsidR="007D5143">
              <w:rPr>
                <w:rFonts w:asciiTheme="minorHAnsi" w:hAnsiTheme="minorHAnsi" w:cstheme="minorHAnsi"/>
                <w:lang w:val="nn-NO"/>
              </w:rPr>
              <w:lastRenderedPageBreak/>
              <w:t xml:space="preserve">klar ein plan B. </w:t>
            </w:r>
            <w:r w:rsidR="00A97317">
              <w:rPr>
                <w:rFonts w:asciiTheme="minorHAnsi" w:hAnsiTheme="minorHAnsi" w:cstheme="minorHAnsi"/>
                <w:lang w:val="nn-NO"/>
              </w:rPr>
              <w:t xml:space="preserve">Det har </w:t>
            </w:r>
            <w:proofErr w:type="spellStart"/>
            <w:r w:rsidR="00A97317">
              <w:rPr>
                <w:rFonts w:asciiTheme="minorHAnsi" w:hAnsiTheme="minorHAnsi" w:cstheme="minorHAnsi"/>
                <w:lang w:val="nn-NO"/>
              </w:rPr>
              <w:t>komt</w:t>
            </w:r>
            <w:proofErr w:type="spellEnd"/>
            <w:r w:rsidR="00A97317">
              <w:rPr>
                <w:rFonts w:asciiTheme="minorHAnsi" w:hAnsiTheme="minorHAnsi" w:cstheme="minorHAnsi"/>
                <w:lang w:val="nn-NO"/>
              </w:rPr>
              <w:t xml:space="preserve"> tilbakemeldingar om at dei yngste laga vart skuffa over manglande premiar. Kanskje dei yngste laga skulle </w:t>
            </w:r>
            <w:r w:rsidR="009D326E">
              <w:rPr>
                <w:rFonts w:asciiTheme="minorHAnsi" w:hAnsiTheme="minorHAnsi" w:cstheme="minorHAnsi"/>
                <w:lang w:val="nn-NO"/>
              </w:rPr>
              <w:t>fått pokal</w:t>
            </w:r>
            <w:r w:rsidR="00B372C3">
              <w:rPr>
                <w:rFonts w:asciiTheme="minorHAnsi" w:hAnsiTheme="minorHAnsi" w:cstheme="minorHAnsi"/>
                <w:lang w:val="nn-NO"/>
              </w:rPr>
              <w:t xml:space="preserve">, </w:t>
            </w:r>
            <w:r w:rsidR="005C11B3">
              <w:rPr>
                <w:rFonts w:asciiTheme="minorHAnsi" w:hAnsiTheme="minorHAnsi" w:cstheme="minorHAnsi"/>
                <w:lang w:val="nn-NO"/>
              </w:rPr>
              <w:t xml:space="preserve">fram til dei går over til 7er fotball. </w:t>
            </w:r>
          </w:p>
        </w:tc>
        <w:tc>
          <w:tcPr>
            <w:tcW w:w="775" w:type="pct"/>
            <w:shd w:val="clear" w:color="auto" w:fill="FFFFFF" w:themeFill="background1"/>
          </w:tcPr>
          <w:p w14:paraId="621192CC" w14:textId="77777777" w:rsidR="001C6505" w:rsidRPr="008624D5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56EF6917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344502A8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16856874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351AB581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31317EF8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133158B3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7FAB3A4C" w14:textId="77777777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5B1B33F8" w14:textId="77777777" w:rsidR="00E94F10" w:rsidRPr="008624D5" w:rsidRDefault="00E94F10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362FB3BA" w14:textId="77777777" w:rsidR="00A532B4" w:rsidRPr="008624D5" w:rsidRDefault="00A532B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7FCD4048" w14:textId="77777777" w:rsidR="0088502C" w:rsidRPr="008624D5" w:rsidRDefault="0088502C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535FF4AB" w14:textId="1F58E0EA" w:rsidR="000A7EF7" w:rsidRPr="008624D5" w:rsidRDefault="000A7EF7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Roy Vegar</w:t>
            </w:r>
          </w:p>
          <w:p w14:paraId="5BEE89F9" w14:textId="01BCFC65" w:rsidR="00A532B4" w:rsidRPr="008624D5" w:rsidRDefault="00A532B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Svein Tore</w:t>
            </w:r>
          </w:p>
          <w:p w14:paraId="7BEC2E1B" w14:textId="7B3E0F15" w:rsidR="00A532B4" w:rsidRPr="008624D5" w:rsidRDefault="00484F0C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Stian</w:t>
            </w:r>
          </w:p>
          <w:p w14:paraId="6AC6F15D" w14:textId="56C894BC" w:rsidR="00A532B4" w:rsidRPr="008624D5" w:rsidRDefault="005A4C93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Miriam</w:t>
            </w:r>
          </w:p>
          <w:p w14:paraId="4F4C0E55" w14:textId="640E7E8B" w:rsidR="000C547C" w:rsidRPr="008624D5" w:rsidRDefault="000C547C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Miriam</w:t>
            </w:r>
          </w:p>
          <w:p w14:paraId="375F8F4E" w14:textId="2FB94108" w:rsidR="00E94F10" w:rsidRPr="008624D5" w:rsidRDefault="00E94F10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Roy Vegar</w:t>
            </w:r>
          </w:p>
          <w:p w14:paraId="4EBADD07" w14:textId="34132F6D" w:rsidR="00205255" w:rsidRPr="008624D5" w:rsidRDefault="0091724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Roy Vegar</w:t>
            </w:r>
          </w:p>
          <w:p w14:paraId="2A011F32" w14:textId="5E0038BF" w:rsidR="00205255" w:rsidRPr="008624D5" w:rsidRDefault="00981906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Svein Tore</w:t>
            </w:r>
          </w:p>
          <w:p w14:paraId="207B260B" w14:textId="5F0F4342" w:rsidR="00205255" w:rsidRPr="008624D5" w:rsidRDefault="00A4524A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Edith </w:t>
            </w:r>
          </w:p>
          <w:p w14:paraId="4855A9AC" w14:textId="77777777" w:rsidR="00205255" w:rsidRPr="008624D5" w:rsidRDefault="0020525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Stian</w:t>
            </w:r>
          </w:p>
          <w:p w14:paraId="4BC22B6D" w14:textId="679432EF" w:rsidR="00E015C9" w:rsidRPr="008624D5" w:rsidRDefault="00413D19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Roy Vegar </w:t>
            </w:r>
          </w:p>
        </w:tc>
        <w:tc>
          <w:tcPr>
            <w:tcW w:w="486" w:type="pct"/>
            <w:shd w:val="clear" w:color="auto" w:fill="FFFFFF" w:themeFill="background1"/>
          </w:tcPr>
          <w:p w14:paraId="7308D494" w14:textId="77777777" w:rsidR="001C6505" w:rsidRPr="008624D5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8624D5" w14:paraId="7C429DB7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30453DD9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6371036D" w14:textId="77777777" w:rsidR="001C6505" w:rsidRPr="008624D5" w:rsidRDefault="001A295A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Treningstider </w:t>
            </w:r>
          </w:p>
          <w:p w14:paraId="73054666" w14:textId="77777777" w:rsidR="00FE7CE4" w:rsidRPr="008624D5" w:rsidRDefault="00FE7CE4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3A8DE58F" w14:textId="25938A2E" w:rsidR="00AE1873" w:rsidRPr="008624D5" w:rsidRDefault="008D1512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Forslag om å lag</w:t>
            </w:r>
            <w:r w:rsidR="007B76B2" w:rsidRPr="008624D5">
              <w:rPr>
                <w:rFonts w:asciiTheme="minorHAnsi" w:hAnsiTheme="minorHAnsi" w:cstheme="minorHAnsi"/>
                <w:lang w:val="nn-NO"/>
              </w:rPr>
              <w:t>a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et standardisert opplegg som fordeler </w:t>
            </w:r>
            <w:r w:rsidR="007B76B2" w:rsidRPr="008624D5">
              <w:rPr>
                <w:rFonts w:asciiTheme="minorHAnsi" w:hAnsiTheme="minorHAnsi" w:cstheme="minorHAnsi"/>
                <w:lang w:val="nn-NO"/>
              </w:rPr>
              <w:t>laga etter årsklassar</w:t>
            </w:r>
            <w:r w:rsidR="00E9513C" w:rsidRPr="008624D5">
              <w:rPr>
                <w:rFonts w:asciiTheme="minorHAnsi" w:hAnsiTheme="minorHAnsi" w:cstheme="minorHAnsi"/>
                <w:lang w:val="nn-NO"/>
              </w:rPr>
              <w:t xml:space="preserve"> der dei yngste trener </w:t>
            </w:r>
            <w:r w:rsidR="008624D5" w:rsidRPr="008624D5">
              <w:rPr>
                <w:rFonts w:asciiTheme="minorHAnsi" w:hAnsiTheme="minorHAnsi" w:cstheme="minorHAnsi"/>
                <w:lang w:val="nn-NO"/>
              </w:rPr>
              <w:t>tidlegast</w:t>
            </w:r>
            <w:r w:rsidR="00395430" w:rsidRPr="008624D5">
              <w:rPr>
                <w:rFonts w:asciiTheme="minorHAnsi" w:hAnsiTheme="minorHAnsi" w:cstheme="minorHAnsi"/>
                <w:lang w:val="nn-NO"/>
              </w:rPr>
              <w:t>, og dei eldst</w:t>
            </w:r>
            <w:r w:rsidR="00F115A7" w:rsidRPr="008624D5">
              <w:rPr>
                <w:rFonts w:asciiTheme="minorHAnsi" w:hAnsiTheme="minorHAnsi" w:cstheme="minorHAnsi"/>
                <w:lang w:val="nn-NO"/>
              </w:rPr>
              <w:t>e</w:t>
            </w:r>
            <w:r w:rsidR="00395430" w:rsidRPr="008624D5">
              <w:rPr>
                <w:rFonts w:asciiTheme="minorHAnsi" w:hAnsiTheme="minorHAnsi" w:cstheme="minorHAnsi"/>
                <w:lang w:val="nn-NO"/>
              </w:rPr>
              <w:t xml:space="preserve"> sist</w:t>
            </w:r>
            <w:r w:rsidR="00E9513C" w:rsidRPr="008624D5">
              <w:rPr>
                <w:rFonts w:asciiTheme="minorHAnsi" w:hAnsiTheme="minorHAnsi" w:cstheme="minorHAnsi"/>
                <w:lang w:val="nn-NO"/>
              </w:rPr>
              <w:t>.</w:t>
            </w:r>
            <w:r w:rsidR="00B63552" w:rsidRPr="008624D5">
              <w:rPr>
                <w:rFonts w:asciiTheme="minorHAnsi" w:hAnsiTheme="minorHAnsi" w:cstheme="minorHAnsi"/>
                <w:lang w:val="nn-NO"/>
              </w:rPr>
              <w:t xml:space="preserve"> To treningar frå 3.klasse.</w:t>
            </w:r>
            <w:r w:rsidR="00E9513C" w:rsidRPr="008624D5">
              <w:rPr>
                <w:rFonts w:asciiTheme="minorHAnsi" w:hAnsiTheme="minorHAnsi" w:cstheme="minorHAnsi"/>
                <w:lang w:val="nn-NO"/>
              </w:rPr>
              <w:t xml:space="preserve"> Dersom det vert utfordringar</w:t>
            </w:r>
            <w:r w:rsidR="00DB0F0F" w:rsidRPr="008624D5">
              <w:rPr>
                <w:rFonts w:asciiTheme="minorHAnsi" w:hAnsiTheme="minorHAnsi" w:cstheme="minorHAnsi"/>
                <w:lang w:val="nn-NO"/>
              </w:rPr>
              <w:t xml:space="preserve"> med tid, kan laga byte seg i mellom men må informere styret. </w:t>
            </w:r>
            <w:r w:rsidR="00627350" w:rsidRPr="008624D5">
              <w:rPr>
                <w:rFonts w:asciiTheme="minorHAnsi" w:hAnsiTheme="minorHAnsi" w:cstheme="minorHAnsi"/>
                <w:lang w:val="nn-NO"/>
              </w:rPr>
              <w:t>Tysdag og torsdag er kampdagar. Søndag mellom 12-16</w:t>
            </w:r>
            <w:r w:rsidR="00FE17A7" w:rsidRPr="008624D5">
              <w:rPr>
                <w:rFonts w:asciiTheme="minorHAnsi" w:hAnsiTheme="minorHAnsi" w:cstheme="minorHAnsi"/>
                <w:lang w:val="nn-NO"/>
              </w:rPr>
              <w:t xml:space="preserve"> låst til kampflytting som ikkje går </w:t>
            </w:r>
            <w:r w:rsidR="008624D5" w:rsidRPr="008624D5">
              <w:rPr>
                <w:rFonts w:asciiTheme="minorHAnsi" w:hAnsiTheme="minorHAnsi" w:cstheme="minorHAnsi"/>
                <w:lang w:val="nn-NO"/>
              </w:rPr>
              <w:t>tysdagar</w:t>
            </w:r>
            <w:r w:rsidR="00FE17A7" w:rsidRPr="008624D5">
              <w:rPr>
                <w:rFonts w:asciiTheme="minorHAnsi" w:hAnsiTheme="minorHAnsi" w:cstheme="minorHAnsi"/>
                <w:lang w:val="nn-NO"/>
              </w:rPr>
              <w:t xml:space="preserve">/torsdagar. </w:t>
            </w:r>
          </w:p>
          <w:p w14:paraId="7785F94B" w14:textId="6B44DBC1" w:rsidR="00CC0BCF" w:rsidRPr="008624D5" w:rsidRDefault="00CC0BCF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Lillian lagar eit </w:t>
            </w:r>
            <w:r w:rsidR="00AE1873" w:rsidRPr="008624D5">
              <w:rPr>
                <w:rFonts w:asciiTheme="minorHAnsi" w:hAnsiTheme="minorHAnsi" w:cstheme="minorHAnsi"/>
                <w:lang w:val="nn-NO"/>
              </w:rPr>
              <w:t xml:space="preserve">standardisert </w:t>
            </w:r>
            <w:r w:rsidRPr="008624D5">
              <w:rPr>
                <w:rFonts w:asciiTheme="minorHAnsi" w:hAnsiTheme="minorHAnsi" w:cstheme="minorHAnsi"/>
                <w:lang w:val="nn-NO"/>
              </w:rPr>
              <w:t>forslag</w:t>
            </w:r>
            <w:r w:rsidR="00AE1873" w:rsidRPr="008624D5">
              <w:rPr>
                <w:rFonts w:asciiTheme="minorHAnsi" w:hAnsiTheme="minorHAnsi" w:cstheme="minorHAnsi"/>
                <w:lang w:val="nn-NO"/>
              </w:rPr>
              <w:t xml:space="preserve"> for </w:t>
            </w:r>
            <w:r w:rsidR="008624D5" w:rsidRPr="008624D5">
              <w:rPr>
                <w:rFonts w:asciiTheme="minorHAnsi" w:hAnsiTheme="minorHAnsi" w:cstheme="minorHAnsi"/>
                <w:lang w:val="nn-NO"/>
              </w:rPr>
              <w:t>inne trening</w:t>
            </w:r>
            <w:r w:rsidR="00AE1873" w:rsidRPr="008624D5">
              <w:rPr>
                <w:rFonts w:asciiTheme="minorHAnsi" w:hAnsiTheme="minorHAnsi" w:cstheme="minorHAnsi"/>
                <w:lang w:val="nn-NO"/>
              </w:rPr>
              <w:t xml:space="preserve"> og </w:t>
            </w:r>
            <w:r w:rsidR="008624D5" w:rsidRPr="008624D5">
              <w:rPr>
                <w:rFonts w:asciiTheme="minorHAnsi" w:hAnsiTheme="minorHAnsi" w:cstheme="minorHAnsi"/>
                <w:lang w:val="nn-NO"/>
              </w:rPr>
              <w:t>ute trening</w:t>
            </w:r>
            <w:r w:rsidR="00724B9A" w:rsidRPr="008624D5">
              <w:rPr>
                <w:rFonts w:asciiTheme="minorHAnsi" w:hAnsiTheme="minorHAnsi" w:cstheme="minorHAnsi"/>
                <w:lang w:val="nn-NO"/>
              </w:rPr>
              <w:t>, og eventuelle byter må tas mellom lagleiarar</w:t>
            </w:r>
            <w:r w:rsidR="00A51DA5" w:rsidRPr="008624D5">
              <w:rPr>
                <w:rFonts w:asciiTheme="minorHAnsi" w:hAnsiTheme="minorHAnsi" w:cstheme="minorHAnsi"/>
                <w:lang w:val="nn-NO"/>
              </w:rPr>
              <w:t>, og informere styret</w:t>
            </w:r>
            <w:r w:rsidR="00724B9A" w:rsidRPr="008624D5">
              <w:rPr>
                <w:rFonts w:asciiTheme="minorHAnsi" w:hAnsiTheme="minorHAnsi" w:cstheme="minorHAnsi"/>
                <w:lang w:val="nn-NO"/>
              </w:rPr>
              <w:t xml:space="preserve">. </w:t>
            </w:r>
          </w:p>
          <w:p w14:paraId="105981A2" w14:textId="77777777" w:rsidR="007C0249" w:rsidRPr="008624D5" w:rsidRDefault="007C0249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0DD2481F" w14:textId="23B3E2F6" w:rsidR="007C0249" w:rsidRDefault="007C0249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21.01.25 </w:t>
            </w:r>
            <w:r w:rsidR="00284775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  <w:p w14:paraId="4B9C5287" w14:textId="3E8DDE87" w:rsidR="00284775" w:rsidRPr="007E3B1E" w:rsidRDefault="00284775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7E3B1E">
              <w:rPr>
                <w:rFonts w:asciiTheme="minorHAnsi" w:hAnsiTheme="minorHAnsi" w:cstheme="minorHAnsi"/>
                <w:lang w:val="nn-NO"/>
              </w:rPr>
              <w:t xml:space="preserve">Nytt forslag til treningstider lagt fram for styret. </w:t>
            </w:r>
          </w:p>
          <w:p w14:paraId="77883ACF" w14:textId="4853BEAA" w:rsidR="000F6E42" w:rsidRDefault="000F6E42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0F6E42">
              <w:rPr>
                <w:rFonts w:asciiTheme="minorHAnsi" w:hAnsiTheme="minorHAnsi" w:cstheme="minorHAnsi"/>
                <w:lang w:val="nn-NO"/>
              </w:rPr>
              <w:t>På dei nye treningstidene er det lag</w:t>
            </w:r>
            <w:r>
              <w:rPr>
                <w:rFonts w:asciiTheme="minorHAnsi" w:hAnsiTheme="minorHAnsi" w:cstheme="minorHAnsi"/>
                <w:lang w:val="nn-NO"/>
              </w:rPr>
              <w:t xml:space="preserve">t opp til å følgje sportsleg plan der </w:t>
            </w:r>
            <w:r w:rsidR="004F3FB9">
              <w:rPr>
                <w:rFonts w:asciiTheme="minorHAnsi" w:hAnsiTheme="minorHAnsi" w:cstheme="minorHAnsi"/>
                <w:lang w:val="nn-NO"/>
              </w:rPr>
              <w:t xml:space="preserve">dei frå 8 år kan ha 1-2 treningar i veka. Det vert lagt opp til ei seksdeling av bana frå 17-19, ei firedeling frå </w:t>
            </w:r>
            <w:r w:rsidR="00DB614A">
              <w:rPr>
                <w:rFonts w:asciiTheme="minorHAnsi" w:hAnsiTheme="minorHAnsi" w:cstheme="minorHAnsi"/>
                <w:lang w:val="nn-NO"/>
              </w:rPr>
              <w:t xml:space="preserve">19-20, og todeling frå 20-21.30. </w:t>
            </w:r>
          </w:p>
          <w:p w14:paraId="37820677" w14:textId="77777777" w:rsidR="007A0033" w:rsidRPr="000F6E42" w:rsidRDefault="007A0033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5C20BA03" w14:textId="6F71D5DD" w:rsidR="00284775" w:rsidRDefault="00284775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284775">
              <w:rPr>
                <w:rFonts w:asciiTheme="minorHAnsi" w:hAnsiTheme="minorHAnsi" w:cstheme="minorHAnsi"/>
                <w:lang w:val="nn-NO"/>
              </w:rPr>
              <w:t>Dei nye treningstidene vert g</w:t>
            </w:r>
            <w:r>
              <w:rPr>
                <w:rFonts w:asciiTheme="minorHAnsi" w:hAnsiTheme="minorHAnsi" w:cstheme="minorHAnsi"/>
                <w:lang w:val="nn-NO"/>
              </w:rPr>
              <w:t xml:space="preserve">jeldande frå </w:t>
            </w:r>
            <w:r w:rsidR="00664870">
              <w:rPr>
                <w:rFonts w:asciiTheme="minorHAnsi" w:hAnsiTheme="minorHAnsi" w:cstheme="minorHAnsi"/>
                <w:lang w:val="nn-NO"/>
              </w:rPr>
              <w:t>februar</w:t>
            </w:r>
            <w:r>
              <w:rPr>
                <w:rFonts w:asciiTheme="minorHAnsi" w:hAnsiTheme="minorHAnsi" w:cstheme="minorHAnsi"/>
                <w:lang w:val="nn-NO"/>
              </w:rPr>
              <w:t xml:space="preserve">. Fram til kampane begynner står laga fritt til å nytta </w:t>
            </w:r>
            <w:r w:rsidR="004C54F8">
              <w:rPr>
                <w:rFonts w:asciiTheme="minorHAnsi" w:hAnsiTheme="minorHAnsi" w:cstheme="minorHAnsi"/>
                <w:lang w:val="nn-NO"/>
              </w:rPr>
              <w:t>dei andre dagane (tysdag og torsdag).</w:t>
            </w:r>
            <w:r w:rsidR="00714737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A052C2">
              <w:rPr>
                <w:rFonts w:asciiTheme="minorHAnsi" w:hAnsiTheme="minorHAnsi" w:cstheme="minorHAnsi"/>
                <w:lang w:val="nn-NO"/>
              </w:rPr>
              <w:t xml:space="preserve">Tilbakemelding om treningstidene må sendast til </w:t>
            </w:r>
            <w:proofErr w:type="spellStart"/>
            <w:r w:rsidR="00A052C2">
              <w:rPr>
                <w:rFonts w:asciiTheme="minorHAnsi" w:hAnsiTheme="minorHAnsi" w:cstheme="minorHAnsi"/>
                <w:lang w:val="nn-NO"/>
              </w:rPr>
              <w:t>hovedmailen</w:t>
            </w:r>
            <w:proofErr w:type="spellEnd"/>
            <w:r w:rsidR="00A052C2">
              <w:rPr>
                <w:rFonts w:asciiTheme="minorHAnsi" w:hAnsiTheme="minorHAnsi" w:cstheme="minorHAnsi"/>
                <w:lang w:val="nn-NO"/>
              </w:rPr>
              <w:t xml:space="preserve">. </w:t>
            </w:r>
            <w:r w:rsidR="00D95E6F">
              <w:rPr>
                <w:rFonts w:asciiTheme="minorHAnsi" w:hAnsiTheme="minorHAnsi" w:cstheme="minorHAnsi"/>
                <w:lang w:val="nn-NO"/>
              </w:rPr>
              <w:t xml:space="preserve">Alle lag som ikkje nyttar tida si må melde frå slik at andre kan nytta dei. Lag må forsøka å bytta seg i mellom. </w:t>
            </w:r>
          </w:p>
          <w:p w14:paraId="30AC5E9B" w14:textId="2D5155E2" w:rsidR="00EA19CA" w:rsidRPr="00EA19CA" w:rsidRDefault="00EA19CA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Det skal sprayast opp seksdelinga på bana. </w:t>
            </w:r>
            <w:r w:rsidRPr="00EA19CA">
              <w:rPr>
                <w:rFonts w:asciiTheme="minorHAnsi" w:hAnsiTheme="minorHAnsi" w:cstheme="minorHAnsi"/>
                <w:lang w:val="nn-NO"/>
              </w:rPr>
              <w:t>Alle laga skal ha e</w:t>
            </w:r>
            <w:r>
              <w:rPr>
                <w:rFonts w:asciiTheme="minorHAnsi" w:hAnsiTheme="minorHAnsi" w:cstheme="minorHAnsi"/>
                <w:lang w:val="nn-NO"/>
              </w:rPr>
              <w:t xml:space="preserve">igne mål. </w:t>
            </w:r>
          </w:p>
          <w:p w14:paraId="6B62746A" w14:textId="2B003EF6" w:rsidR="007C0249" w:rsidRPr="00EA19CA" w:rsidRDefault="007C0249" w:rsidP="002D0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E7E6E6" w:themeFill="background2"/>
          </w:tcPr>
          <w:p w14:paraId="3B18E465" w14:textId="0A45E065" w:rsidR="001C6505" w:rsidRPr="008624D5" w:rsidRDefault="00AE1873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Lillian </w:t>
            </w:r>
            <w:r w:rsidR="00664870">
              <w:rPr>
                <w:rFonts w:asciiTheme="minorHAnsi" w:hAnsiTheme="minorHAnsi" w:cstheme="minorHAnsi"/>
                <w:lang w:val="nn-NO"/>
              </w:rPr>
              <w:t>og Roy Vegar</w:t>
            </w:r>
          </w:p>
        </w:tc>
        <w:tc>
          <w:tcPr>
            <w:tcW w:w="486" w:type="pct"/>
            <w:shd w:val="clear" w:color="auto" w:fill="E7E6E6" w:themeFill="background2"/>
          </w:tcPr>
          <w:p w14:paraId="44FEC118" w14:textId="0241B49B" w:rsidR="001C6505" w:rsidRPr="008624D5" w:rsidRDefault="00C9111F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23.01</w:t>
            </w:r>
          </w:p>
        </w:tc>
      </w:tr>
      <w:tr w:rsidR="00A47CB1" w:rsidRPr="008624D5" w14:paraId="216595EA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22A97A2E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201937CB" w14:textId="3AA0121F" w:rsidR="001C6505" w:rsidRPr="008624D5" w:rsidRDefault="005B736E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Gåvekort</w:t>
            </w:r>
            <w:r w:rsidR="001A295A"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/ kle til tren</w:t>
            </w:r>
            <w:r w:rsidR="00596BBF" w:rsidRPr="008624D5">
              <w:rPr>
                <w:rFonts w:asciiTheme="minorHAnsi" w:hAnsiTheme="minorHAnsi" w:cstheme="minorHAnsi"/>
                <w:b/>
                <w:bCs/>
                <w:lang w:val="nn-NO"/>
              </w:rPr>
              <w:t>arar</w:t>
            </w:r>
          </w:p>
          <w:p w14:paraId="268033B1" w14:textId="77777777" w:rsidR="00AE1873" w:rsidRPr="008624D5" w:rsidRDefault="00AE1873" w:rsidP="00AE18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36599A46" w14:textId="72B00E1A" w:rsidR="00AE1873" w:rsidRPr="008624D5" w:rsidRDefault="00123D94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Lagleiarar får </w:t>
            </w:r>
            <w:r w:rsidR="005B736E" w:rsidRPr="008624D5">
              <w:rPr>
                <w:rFonts w:asciiTheme="minorHAnsi" w:hAnsiTheme="minorHAnsi" w:cstheme="minorHAnsi"/>
                <w:lang w:val="nn-NO"/>
              </w:rPr>
              <w:t>gåvekort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(Kamille) </w:t>
            </w:r>
          </w:p>
          <w:p w14:paraId="1B182DE9" w14:textId="6A6D85E9" w:rsidR="00D55427" w:rsidRPr="008624D5" w:rsidRDefault="00320033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Trenarar får </w:t>
            </w:r>
            <w:r w:rsidR="005B736E" w:rsidRPr="008624D5">
              <w:rPr>
                <w:rFonts w:asciiTheme="minorHAnsi" w:hAnsiTheme="minorHAnsi" w:cstheme="minorHAnsi"/>
                <w:lang w:val="nn-NO"/>
              </w:rPr>
              <w:t>gåvekort</w:t>
            </w:r>
            <w:r w:rsidR="00BB5301" w:rsidRPr="008624D5">
              <w:rPr>
                <w:rFonts w:asciiTheme="minorHAnsi" w:hAnsiTheme="minorHAnsi" w:cstheme="minorHAnsi"/>
                <w:lang w:val="nn-NO"/>
              </w:rPr>
              <w:t xml:space="preserve"> (Kamille)</w:t>
            </w:r>
          </w:p>
          <w:p w14:paraId="3D1C97F9" w14:textId="2C85D8E3" w:rsidR="00FE7B24" w:rsidRPr="008624D5" w:rsidRDefault="00FE7B24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Oversikt over </w:t>
            </w:r>
            <w:proofErr w:type="spellStart"/>
            <w:r w:rsidRPr="008624D5">
              <w:rPr>
                <w:rFonts w:asciiTheme="minorHAnsi" w:hAnsiTheme="minorHAnsi" w:cstheme="minorHAnsi"/>
                <w:lang w:val="nn-NO"/>
              </w:rPr>
              <w:t>antal</w:t>
            </w:r>
            <w:r w:rsidR="005B736E" w:rsidRPr="008624D5">
              <w:rPr>
                <w:rFonts w:asciiTheme="minorHAnsi" w:hAnsiTheme="minorHAnsi" w:cstheme="minorHAnsi"/>
                <w:lang w:val="nn-NO"/>
              </w:rPr>
              <w:t>l</w:t>
            </w:r>
            <w:proofErr w:type="spellEnd"/>
          </w:p>
          <w:p w14:paraId="192A4405" w14:textId="77777777" w:rsidR="00693ACB" w:rsidRPr="008624D5" w:rsidRDefault="00693ACB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2247A4B6" w14:textId="64B61355" w:rsidR="00693ACB" w:rsidRDefault="0081569A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21.01.25 </w:t>
            </w:r>
          </w:p>
          <w:p w14:paraId="1CFD53B1" w14:textId="507997F2" w:rsidR="00242E02" w:rsidRDefault="00B20CBA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proofErr w:type="spellStart"/>
            <w:r>
              <w:rPr>
                <w:rFonts w:asciiTheme="minorHAnsi" w:hAnsiTheme="minorHAnsi" w:cstheme="minorHAnsi"/>
                <w:lang w:val="nn-NO"/>
              </w:rPr>
              <w:t>Gavekort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til alle som har ein </w:t>
            </w:r>
            <w:r w:rsidR="00EF6706">
              <w:rPr>
                <w:rFonts w:asciiTheme="minorHAnsi" w:hAnsiTheme="minorHAnsi" w:cstheme="minorHAnsi"/>
                <w:lang w:val="nn-NO"/>
              </w:rPr>
              <w:t xml:space="preserve">funksjon(styre, </w:t>
            </w:r>
            <w:proofErr w:type="spellStart"/>
            <w:r w:rsidR="00EF6706">
              <w:rPr>
                <w:rFonts w:asciiTheme="minorHAnsi" w:hAnsiTheme="minorHAnsi" w:cstheme="minorHAnsi"/>
                <w:lang w:val="nn-NO"/>
              </w:rPr>
              <w:t>lagleder</w:t>
            </w:r>
            <w:proofErr w:type="spellEnd"/>
            <w:r w:rsidR="00EF6706">
              <w:rPr>
                <w:rFonts w:asciiTheme="minorHAnsi" w:hAnsiTheme="minorHAnsi" w:cstheme="minorHAnsi"/>
                <w:lang w:val="nn-NO"/>
              </w:rPr>
              <w:t>, trenarar)</w:t>
            </w:r>
            <w:r w:rsidR="00954A30">
              <w:rPr>
                <w:rFonts w:asciiTheme="minorHAnsi" w:hAnsiTheme="minorHAnsi" w:cstheme="minorHAnsi"/>
                <w:lang w:val="nn-NO"/>
              </w:rPr>
              <w:t xml:space="preserve">. </w:t>
            </w:r>
          </w:p>
          <w:p w14:paraId="3803CAA2" w14:textId="77777777" w:rsidR="0090023E" w:rsidRDefault="0090023E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0C03C549" w14:textId="77777777" w:rsidR="008F56E5" w:rsidRDefault="0090023E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Kle til trenarar: </w:t>
            </w:r>
          </w:p>
          <w:p w14:paraId="78516887" w14:textId="6A95B313" w:rsidR="0090023E" w:rsidRDefault="001F1D66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Alle trenarar får ei ytterjakke. </w:t>
            </w:r>
          </w:p>
          <w:p w14:paraId="0763228B" w14:textId="435337EF" w:rsidR="004B5811" w:rsidRDefault="008F56E5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Diskusjon rundt at det er ø</w:t>
            </w:r>
            <w:r w:rsidR="004B5811">
              <w:rPr>
                <w:rFonts w:asciiTheme="minorHAnsi" w:hAnsiTheme="minorHAnsi" w:cstheme="minorHAnsi"/>
                <w:lang w:val="nn-NO"/>
              </w:rPr>
              <w:t>nske at fleire trenarar bruk</w:t>
            </w:r>
            <w:r w:rsidR="003C7E2C">
              <w:rPr>
                <w:rFonts w:asciiTheme="minorHAnsi" w:hAnsiTheme="minorHAnsi" w:cstheme="minorHAnsi"/>
                <w:lang w:val="nn-NO"/>
              </w:rPr>
              <w:t>ar</w:t>
            </w:r>
            <w:r w:rsidR="004B5811">
              <w:rPr>
                <w:rFonts w:asciiTheme="minorHAnsi" w:hAnsiTheme="minorHAnsi" w:cstheme="minorHAnsi"/>
                <w:lang w:val="nn-NO"/>
              </w:rPr>
              <w:t xml:space="preserve"> klubbkle på trening</w:t>
            </w:r>
            <w:r w:rsidR="003C7E2C">
              <w:rPr>
                <w:rFonts w:asciiTheme="minorHAnsi" w:hAnsiTheme="minorHAnsi" w:cstheme="minorHAnsi"/>
                <w:lang w:val="nn-NO"/>
              </w:rPr>
              <w:t>,</w:t>
            </w:r>
            <w:r w:rsidR="00555D9C">
              <w:rPr>
                <w:rFonts w:asciiTheme="minorHAnsi" w:hAnsiTheme="minorHAnsi" w:cstheme="minorHAnsi"/>
                <w:lang w:val="nn-NO"/>
              </w:rPr>
              <w:t xml:space="preserve"> kan </w:t>
            </w:r>
            <w:r>
              <w:rPr>
                <w:rFonts w:asciiTheme="minorHAnsi" w:hAnsiTheme="minorHAnsi" w:cstheme="minorHAnsi"/>
                <w:lang w:val="nn-NO"/>
              </w:rPr>
              <w:t xml:space="preserve">klubben betala delar og trenarar betale eigenandel? </w:t>
            </w:r>
          </w:p>
          <w:p w14:paraId="46C30E0C" w14:textId="50D1B228" w:rsidR="00326F93" w:rsidRPr="007E3B1E" w:rsidRDefault="00326F93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7E3B1E">
              <w:rPr>
                <w:rFonts w:asciiTheme="minorHAnsi" w:hAnsiTheme="minorHAnsi" w:cstheme="minorHAnsi"/>
                <w:lang w:val="nn-NO"/>
              </w:rPr>
              <w:t xml:space="preserve">Informere ut om aktuelle klesplagg som er tilgjengeleg å kunne kjøpa. </w:t>
            </w:r>
          </w:p>
          <w:p w14:paraId="521A90C6" w14:textId="77777777" w:rsidR="00326F93" w:rsidRPr="007E3B1E" w:rsidRDefault="00326F93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4FA7B428" w14:textId="072E2E14" w:rsidR="00326F93" w:rsidRPr="001A2DAC" w:rsidRDefault="00326F93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1A2DAC">
              <w:rPr>
                <w:rFonts w:asciiTheme="minorHAnsi" w:hAnsiTheme="minorHAnsi" w:cstheme="minorHAnsi"/>
                <w:lang w:val="nn-NO"/>
              </w:rPr>
              <w:t xml:space="preserve">Trenarane til </w:t>
            </w:r>
            <w:r w:rsidR="00C04B40">
              <w:rPr>
                <w:rFonts w:asciiTheme="minorHAnsi" w:hAnsiTheme="minorHAnsi" w:cstheme="minorHAnsi"/>
                <w:lang w:val="nn-NO"/>
              </w:rPr>
              <w:t>06/</w:t>
            </w:r>
            <w:r w:rsidRPr="001A2DAC">
              <w:rPr>
                <w:rFonts w:asciiTheme="minorHAnsi" w:hAnsiTheme="minorHAnsi" w:cstheme="minorHAnsi"/>
                <w:lang w:val="nn-NO"/>
              </w:rPr>
              <w:t>10</w:t>
            </w:r>
            <w:r w:rsidR="00E800AA">
              <w:rPr>
                <w:rFonts w:asciiTheme="minorHAnsi" w:hAnsiTheme="minorHAnsi" w:cstheme="minorHAnsi"/>
                <w:lang w:val="nn-NO"/>
              </w:rPr>
              <w:t>/13</w:t>
            </w:r>
            <w:r w:rsidR="00C40B44">
              <w:rPr>
                <w:rFonts w:asciiTheme="minorHAnsi" w:hAnsiTheme="minorHAnsi" w:cstheme="minorHAnsi"/>
                <w:lang w:val="nn-NO"/>
              </w:rPr>
              <w:t xml:space="preserve"> -</w:t>
            </w:r>
            <w:r w:rsidRPr="001A2DAC">
              <w:rPr>
                <w:rFonts w:asciiTheme="minorHAnsi" w:hAnsiTheme="minorHAnsi" w:cstheme="minorHAnsi"/>
                <w:lang w:val="nn-NO"/>
              </w:rPr>
              <w:t xml:space="preserve"> laga</w:t>
            </w:r>
            <w:r w:rsidR="001A2DAC" w:rsidRPr="001A2DAC">
              <w:rPr>
                <w:rFonts w:asciiTheme="minorHAnsi" w:hAnsiTheme="minorHAnsi" w:cstheme="minorHAnsi"/>
                <w:lang w:val="nn-NO"/>
              </w:rPr>
              <w:t xml:space="preserve"> kan få genser saman med spelarane. </w:t>
            </w:r>
            <w:r w:rsidRPr="001A2DAC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  <w:p w14:paraId="5AC1048F" w14:textId="21857281" w:rsidR="00AE1873" w:rsidRPr="001A2DAC" w:rsidRDefault="00AE1873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FFFFFF" w:themeFill="background1"/>
          </w:tcPr>
          <w:p w14:paraId="4BBA94AC" w14:textId="77777777" w:rsidR="001C6505" w:rsidRPr="008624D5" w:rsidRDefault="00FE7B2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Gislane/Stian</w:t>
            </w:r>
          </w:p>
          <w:p w14:paraId="568F1FB5" w14:textId="77777777" w:rsidR="00FE7B24" w:rsidRPr="008624D5" w:rsidRDefault="00FE7B2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2C709BE5" w14:textId="77777777" w:rsidR="00FE7B24" w:rsidRPr="008624D5" w:rsidRDefault="00FE7B2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270C7AD9" w14:textId="77777777" w:rsidR="00FE7B24" w:rsidRPr="008624D5" w:rsidRDefault="00FE7B2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39D8D796" w14:textId="6310A094" w:rsidR="00FE7B24" w:rsidRPr="008624D5" w:rsidRDefault="00FE7B2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Miriam</w:t>
            </w:r>
          </w:p>
        </w:tc>
        <w:tc>
          <w:tcPr>
            <w:tcW w:w="486" w:type="pct"/>
            <w:shd w:val="clear" w:color="auto" w:fill="FFFFFF" w:themeFill="background1"/>
          </w:tcPr>
          <w:p w14:paraId="4ED37613" w14:textId="77777777" w:rsidR="001C6505" w:rsidRPr="008624D5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7E3B1E" w14:paraId="01656566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5134F1C5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599F8E2D" w14:textId="441B7528" w:rsidR="001C6505" w:rsidRPr="008624D5" w:rsidRDefault="00596BBF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Innkalling av lagle</w:t>
            </w:r>
            <w:r w:rsidR="008624D5">
              <w:rPr>
                <w:rFonts w:asciiTheme="minorHAnsi" w:hAnsiTheme="minorHAnsi" w:cstheme="minorHAnsi"/>
                <w:b/>
                <w:bCs/>
                <w:lang w:val="nn-NO"/>
              </w:rPr>
              <w:t>ia</w:t>
            </w: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r</w:t>
            </w:r>
            <w:r w:rsidR="00944DAA">
              <w:rPr>
                <w:rFonts w:asciiTheme="minorHAnsi" w:hAnsiTheme="minorHAnsi" w:cstheme="minorHAnsi"/>
                <w:b/>
                <w:bCs/>
                <w:lang w:val="nn-NO"/>
              </w:rPr>
              <w:t>ar</w:t>
            </w: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og trenarar</w:t>
            </w:r>
            <w:r w:rsidR="00D41C6E"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</w:t>
            </w: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til møte for neste år</w:t>
            </w:r>
          </w:p>
          <w:p w14:paraId="4F097A11" w14:textId="5239471C" w:rsidR="0077509C" w:rsidRPr="008624D5" w:rsidRDefault="0077509C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7B426970" w14:textId="77777777" w:rsidR="005B736E" w:rsidRPr="008624D5" w:rsidRDefault="0077509C" w:rsidP="0077509C">
            <w:pPr>
              <w:pStyle w:val="Listeavsnit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lastRenderedPageBreak/>
              <w:t xml:space="preserve">Gjeldt nokon lag der det er spørsmål om samanslåingar og liknande: </w:t>
            </w:r>
            <w:r w:rsidR="00C47A65" w:rsidRPr="008624D5">
              <w:rPr>
                <w:rFonts w:asciiTheme="minorHAnsi" w:hAnsiTheme="minorHAnsi" w:cstheme="minorHAnsi"/>
                <w:sz w:val="22"/>
                <w:lang w:val="nn-NO"/>
              </w:rPr>
              <w:t>frå 10 år og opp</w:t>
            </w:r>
            <w:r w:rsidR="006B6F19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</w:t>
            </w:r>
            <w:r w:rsidR="00D41C6E" w:rsidRPr="008624D5">
              <w:rPr>
                <w:rFonts w:asciiTheme="minorHAnsi" w:hAnsiTheme="minorHAnsi" w:cstheme="minorHAnsi"/>
                <w:sz w:val="22"/>
                <w:lang w:val="nn-NO"/>
              </w:rPr>
              <w:t>(</w:t>
            </w:r>
            <w:r w:rsidR="006B6F19" w:rsidRPr="008624D5">
              <w:rPr>
                <w:rFonts w:asciiTheme="minorHAnsi" w:hAnsiTheme="minorHAnsi" w:cstheme="minorHAnsi"/>
                <w:sz w:val="22"/>
                <w:lang w:val="nn-NO"/>
              </w:rPr>
              <w:t>J12/J13?</w:t>
            </w:r>
            <w:r w:rsidR="00C61D69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 </w:t>
            </w:r>
            <w:r w:rsidR="00D41C6E" w:rsidRPr="008624D5">
              <w:rPr>
                <w:rFonts w:asciiTheme="minorHAnsi" w:hAnsiTheme="minorHAnsi" w:cstheme="minorHAnsi"/>
                <w:sz w:val="22"/>
                <w:lang w:val="nn-NO"/>
              </w:rPr>
              <w:t>G11/G12/G13)</w:t>
            </w:r>
          </w:p>
          <w:p w14:paraId="24F32ADC" w14:textId="77777777" w:rsidR="00180551" w:rsidRPr="008624D5" w:rsidRDefault="00180551" w:rsidP="0077509C">
            <w:pPr>
              <w:pStyle w:val="Listeavsnit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Lagleiarar sjekke med </w:t>
            </w:r>
            <w:r w:rsidR="00607E6B" w:rsidRPr="008624D5">
              <w:rPr>
                <w:rFonts w:asciiTheme="minorHAnsi" w:hAnsiTheme="minorHAnsi" w:cstheme="minorHAnsi"/>
                <w:sz w:val="22"/>
                <w:lang w:val="nn-NO"/>
              </w:rPr>
              <w:t>foreldre om dei skal vera med vidare.</w:t>
            </w:r>
          </w:p>
          <w:p w14:paraId="51C8EF76" w14:textId="77777777" w:rsidR="00607E6B" w:rsidRDefault="003D2648" w:rsidP="0077509C">
            <w:pPr>
              <w:pStyle w:val="Listeavsnit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Styret kallar inn til m</w:t>
            </w:r>
            <w:r w:rsidR="00607E6B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øte </w:t>
            </w:r>
            <w:r w:rsidR="008C67EF" w:rsidRPr="008624D5">
              <w:rPr>
                <w:rFonts w:asciiTheme="minorHAnsi" w:hAnsiTheme="minorHAnsi" w:cstheme="minorHAnsi"/>
                <w:sz w:val="22"/>
                <w:lang w:val="nn-NO"/>
              </w:rPr>
              <w:t xml:space="preserve">tidleg </w:t>
            </w:r>
            <w:r w:rsidR="00607E6B" w:rsidRPr="008624D5">
              <w:rPr>
                <w:rFonts w:asciiTheme="minorHAnsi" w:hAnsiTheme="minorHAnsi" w:cstheme="minorHAnsi"/>
                <w:sz w:val="22"/>
                <w:lang w:val="nn-NO"/>
              </w:rPr>
              <w:t>i januar</w:t>
            </w:r>
          </w:p>
          <w:p w14:paraId="59A54155" w14:textId="77777777" w:rsidR="00C04B40" w:rsidRDefault="00C04B40" w:rsidP="00C0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0ECFD315" w14:textId="77777777" w:rsidR="00C04B40" w:rsidRDefault="00C04B40" w:rsidP="00C0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21.01.23</w:t>
            </w:r>
          </w:p>
          <w:p w14:paraId="772C0282" w14:textId="68E5CDFF" w:rsidR="00C04B40" w:rsidRPr="00C04B40" w:rsidRDefault="00C04B40" w:rsidP="00C04B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Møtet gjennomført</w:t>
            </w:r>
            <w:r w:rsidR="00BD234B">
              <w:rPr>
                <w:rFonts w:asciiTheme="minorHAnsi" w:hAnsiTheme="minorHAnsi" w:cstheme="minorHAnsi"/>
                <w:lang w:val="nn-NO"/>
              </w:rPr>
              <w:t xml:space="preserve">. Delte erfaringar på tvers, ingen spesielle tilbakemeldingar. </w:t>
            </w:r>
            <w:r w:rsidR="00A53F18">
              <w:rPr>
                <w:rFonts w:asciiTheme="minorHAnsi" w:hAnsiTheme="minorHAnsi" w:cstheme="minorHAnsi"/>
                <w:lang w:val="nn-NO"/>
              </w:rPr>
              <w:t xml:space="preserve">Nokon tilbakemeldingar på ønska prioriteringar i forhold til treningstider. Vart informert om utfordringar </w:t>
            </w:r>
            <w:proofErr w:type="spellStart"/>
            <w:r w:rsidR="00A53F18">
              <w:rPr>
                <w:rFonts w:asciiTheme="minorHAnsi" w:hAnsiTheme="minorHAnsi" w:cstheme="minorHAnsi"/>
                <w:lang w:val="nn-NO"/>
              </w:rPr>
              <w:t>knytta</w:t>
            </w:r>
            <w:proofErr w:type="spellEnd"/>
            <w:r w:rsidR="00A53F18">
              <w:rPr>
                <w:rFonts w:asciiTheme="minorHAnsi" w:hAnsiTheme="minorHAnsi" w:cstheme="minorHAnsi"/>
                <w:lang w:val="nn-NO"/>
              </w:rPr>
              <w:t xml:space="preserve"> til treningstider. </w:t>
            </w:r>
          </w:p>
        </w:tc>
        <w:tc>
          <w:tcPr>
            <w:tcW w:w="775" w:type="pct"/>
            <w:shd w:val="clear" w:color="auto" w:fill="E7E6E6" w:themeFill="background2"/>
          </w:tcPr>
          <w:p w14:paraId="3FCC7FE3" w14:textId="77777777" w:rsidR="003D2648" w:rsidRPr="008624D5" w:rsidRDefault="003D2648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6E691D4D" w14:textId="3B72F39C" w:rsidR="003D2648" w:rsidRPr="008624D5" w:rsidRDefault="003D2648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Miriam og Roy Vegar, </w:t>
            </w:r>
            <w:r w:rsidRPr="008624D5">
              <w:rPr>
                <w:rFonts w:asciiTheme="minorHAnsi" w:hAnsiTheme="minorHAnsi" w:cstheme="minorHAnsi"/>
                <w:lang w:val="nn-NO"/>
              </w:rPr>
              <w:lastRenderedPageBreak/>
              <w:t>Svein Tore</w:t>
            </w:r>
            <w:r w:rsidR="008C67EF" w:rsidRPr="008624D5">
              <w:rPr>
                <w:rFonts w:asciiTheme="minorHAnsi" w:hAnsiTheme="minorHAnsi" w:cstheme="minorHAnsi"/>
                <w:lang w:val="nn-NO"/>
              </w:rPr>
              <w:t xml:space="preserve">, Stian. </w:t>
            </w:r>
          </w:p>
        </w:tc>
        <w:tc>
          <w:tcPr>
            <w:tcW w:w="486" w:type="pct"/>
            <w:shd w:val="clear" w:color="auto" w:fill="E7E6E6" w:themeFill="background2"/>
          </w:tcPr>
          <w:p w14:paraId="5195F85A" w14:textId="77777777" w:rsidR="001C6505" w:rsidRPr="008624D5" w:rsidRDefault="001C6505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7E3B1E" w14:paraId="2E091189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29EF9F39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4A1648EC" w14:textId="77777777" w:rsidR="001C6505" w:rsidRPr="008624D5" w:rsidRDefault="00DB7268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Innspel</w:t>
            </w:r>
            <w:r w:rsidR="002A7697"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til </w:t>
            </w:r>
            <w:proofErr w:type="spellStart"/>
            <w:r w:rsidR="002A7697" w:rsidRPr="008624D5">
              <w:rPr>
                <w:rFonts w:asciiTheme="minorHAnsi" w:hAnsiTheme="minorHAnsi" w:cstheme="minorHAnsi"/>
                <w:b/>
                <w:bCs/>
                <w:lang w:val="nn-NO"/>
              </w:rPr>
              <w:t>søkbare</w:t>
            </w:r>
            <w:proofErr w:type="spellEnd"/>
            <w:r w:rsidR="002A7697"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 midl</w:t>
            </w:r>
            <w:r w:rsidR="00C61D69" w:rsidRPr="008624D5">
              <w:rPr>
                <w:rFonts w:asciiTheme="minorHAnsi" w:hAnsiTheme="minorHAnsi" w:cstheme="minorHAnsi"/>
                <w:b/>
                <w:bCs/>
                <w:lang w:val="nn-NO"/>
              </w:rPr>
              <w:t>a</w:t>
            </w:r>
            <w:r w:rsidR="002A7697"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r </w:t>
            </w:r>
          </w:p>
          <w:p w14:paraId="53F874ED" w14:textId="77777777" w:rsidR="0070469E" w:rsidRPr="008624D5" w:rsidRDefault="0070469E" w:rsidP="007046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1CBE9863" w14:textId="77777777" w:rsidR="0070469E" w:rsidRPr="008624D5" w:rsidRDefault="00D27D67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- Har fått Helge Hope til å søke for oss. </w:t>
            </w:r>
          </w:p>
          <w:p w14:paraId="0DBE0AA3" w14:textId="77777777" w:rsidR="00D27D67" w:rsidRPr="008624D5" w:rsidRDefault="00D27D67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- Me treng meir </w:t>
            </w:r>
            <w:r w:rsidR="00592E30" w:rsidRPr="008624D5">
              <w:rPr>
                <w:rFonts w:asciiTheme="minorHAnsi" w:hAnsiTheme="minorHAnsi" w:cstheme="minorHAnsi"/>
                <w:lang w:val="nn-NO"/>
              </w:rPr>
              <w:t xml:space="preserve">system og </w:t>
            </w:r>
            <w:r w:rsidRPr="008624D5">
              <w:rPr>
                <w:rFonts w:asciiTheme="minorHAnsi" w:hAnsiTheme="minorHAnsi" w:cstheme="minorHAnsi"/>
                <w:lang w:val="nn-NO"/>
              </w:rPr>
              <w:t>struktur på kva me vil søke på</w:t>
            </w:r>
          </w:p>
          <w:p w14:paraId="06D0DF6D" w14:textId="0FAEBA10" w:rsidR="00592E30" w:rsidRPr="0047267B" w:rsidRDefault="00592E30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>- Fotballmål er søkt</w:t>
            </w:r>
          </w:p>
          <w:p w14:paraId="427B8B2D" w14:textId="16294B17" w:rsidR="00592E30" w:rsidRPr="0047267B" w:rsidRDefault="00592E30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 xml:space="preserve">- </w:t>
            </w:r>
            <w:r w:rsidR="00940221" w:rsidRPr="0047267B">
              <w:rPr>
                <w:rFonts w:asciiTheme="minorHAnsi" w:hAnsiTheme="minorHAnsi" w:cstheme="minorHAnsi"/>
              </w:rPr>
              <w:t>Fikse opp kiosken / nytt kjøkken</w:t>
            </w:r>
            <w:r w:rsidR="0054186D" w:rsidRPr="0047267B">
              <w:rPr>
                <w:rFonts w:asciiTheme="minorHAnsi" w:hAnsiTheme="minorHAnsi" w:cstheme="minorHAnsi"/>
              </w:rPr>
              <w:t xml:space="preserve"> (Faginnredning?) </w:t>
            </w:r>
            <w:r w:rsidR="006E038D" w:rsidRPr="0047267B">
              <w:rPr>
                <w:rFonts w:asciiTheme="minorHAnsi" w:hAnsiTheme="minorHAnsi" w:cstheme="minorHAnsi"/>
              </w:rPr>
              <w:t xml:space="preserve">Oppvaskmaskin. Elektrisk arbeid. </w:t>
            </w:r>
            <w:r w:rsidR="00177724" w:rsidRPr="0047267B">
              <w:rPr>
                <w:rFonts w:asciiTheme="minorHAnsi" w:hAnsiTheme="minorHAnsi" w:cstheme="minorHAnsi"/>
              </w:rPr>
              <w:t xml:space="preserve">Få </w:t>
            </w:r>
            <w:proofErr w:type="spellStart"/>
            <w:r w:rsidR="00944DAA" w:rsidRPr="0047267B">
              <w:rPr>
                <w:rFonts w:asciiTheme="minorHAnsi" w:hAnsiTheme="minorHAnsi" w:cstheme="minorHAnsi"/>
              </w:rPr>
              <w:t>frå</w:t>
            </w:r>
            <w:proofErr w:type="spellEnd"/>
            <w:r w:rsidR="00177724" w:rsidRPr="0047267B">
              <w:rPr>
                <w:rFonts w:asciiTheme="minorHAnsi" w:hAnsiTheme="minorHAnsi" w:cstheme="minorHAnsi"/>
              </w:rPr>
              <w:t xml:space="preserve"> kommunen? </w:t>
            </w:r>
          </w:p>
          <w:p w14:paraId="1AADCC97" w14:textId="7755BB79" w:rsidR="00940221" w:rsidRPr="0047267B" w:rsidRDefault="00940221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 xml:space="preserve">- </w:t>
            </w:r>
            <w:r w:rsidR="00991BF7" w:rsidRPr="0047267B">
              <w:rPr>
                <w:rFonts w:asciiTheme="minorHAnsi" w:hAnsiTheme="minorHAnsi" w:cstheme="minorHAnsi"/>
              </w:rPr>
              <w:t xml:space="preserve">Draktsett </w:t>
            </w:r>
            <w:proofErr w:type="spellStart"/>
            <w:r w:rsidR="00944DAA" w:rsidRPr="0047267B">
              <w:rPr>
                <w:rFonts w:asciiTheme="minorHAnsi" w:hAnsiTheme="minorHAnsi" w:cstheme="minorHAnsi"/>
              </w:rPr>
              <w:t>frå</w:t>
            </w:r>
            <w:proofErr w:type="spellEnd"/>
            <w:r w:rsidR="00991BF7" w:rsidRPr="0047267B">
              <w:rPr>
                <w:rFonts w:asciiTheme="minorHAnsi" w:hAnsiTheme="minorHAnsi" w:cstheme="minorHAnsi"/>
              </w:rPr>
              <w:t xml:space="preserve"> G13 og </w:t>
            </w:r>
            <w:r w:rsidR="009079E1" w:rsidRPr="0047267B">
              <w:rPr>
                <w:rFonts w:asciiTheme="minorHAnsi" w:hAnsiTheme="minorHAnsi" w:cstheme="minorHAnsi"/>
              </w:rPr>
              <w:t>J</w:t>
            </w:r>
            <w:r w:rsidR="00991BF7" w:rsidRPr="0047267B">
              <w:rPr>
                <w:rFonts w:asciiTheme="minorHAnsi" w:hAnsiTheme="minorHAnsi" w:cstheme="minorHAnsi"/>
              </w:rPr>
              <w:t xml:space="preserve">13 og oppover </w:t>
            </w:r>
          </w:p>
          <w:p w14:paraId="743D094C" w14:textId="39E3E666" w:rsidR="00313A61" w:rsidRPr="0047267B" w:rsidRDefault="00313A61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>- Diverse treningsutstyr</w:t>
            </w:r>
          </w:p>
          <w:p w14:paraId="68C4590C" w14:textId="47499F4E" w:rsidR="004A7190" w:rsidRPr="0047267B" w:rsidRDefault="004A7190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="00944DAA" w:rsidRPr="0047267B">
              <w:rPr>
                <w:rFonts w:asciiTheme="minorHAnsi" w:hAnsiTheme="minorHAnsi" w:cstheme="minorHAnsi"/>
              </w:rPr>
              <w:t>Tilskot</w:t>
            </w:r>
            <w:proofErr w:type="spellEnd"/>
            <w:r w:rsidRPr="0047267B">
              <w:rPr>
                <w:rFonts w:asciiTheme="minorHAnsi" w:hAnsiTheme="minorHAnsi" w:cstheme="minorHAnsi"/>
              </w:rPr>
              <w:t xml:space="preserve"> til cup/overnattingscup </w:t>
            </w:r>
          </w:p>
          <w:p w14:paraId="0E7FBF0C" w14:textId="77777777" w:rsidR="00EA4D95" w:rsidRPr="0047267B" w:rsidRDefault="00EA4D95" w:rsidP="00592E30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24CC38AD" w14:textId="0DA42A82" w:rsidR="002E0FD1" w:rsidRDefault="00EA4D95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47267B">
              <w:rPr>
                <w:rFonts w:asciiTheme="minorHAnsi" w:hAnsiTheme="minorHAnsi" w:cstheme="minorHAnsi"/>
              </w:rPr>
              <w:t>2</w:t>
            </w:r>
            <w:r w:rsidR="00FD7902">
              <w:rPr>
                <w:rFonts w:asciiTheme="minorHAnsi" w:hAnsiTheme="minorHAnsi" w:cstheme="minorHAnsi"/>
              </w:rPr>
              <w:t>1</w:t>
            </w:r>
            <w:r w:rsidRPr="0047267B">
              <w:rPr>
                <w:rFonts w:asciiTheme="minorHAnsi" w:hAnsiTheme="minorHAnsi" w:cstheme="minorHAnsi"/>
              </w:rPr>
              <w:t xml:space="preserve">.01.25 </w:t>
            </w:r>
            <w:r w:rsidRPr="0047267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Prosjekter 2025, </w:t>
            </w:r>
            <w:r w:rsidR="00944DAA" w:rsidRPr="0047267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k</w:t>
            </w:r>
            <w:r w:rsidRPr="0047267B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va skal vi søke om?</w:t>
            </w:r>
          </w:p>
          <w:p w14:paraId="00FE1091" w14:textId="32CD0373" w:rsidR="002E0FD1" w:rsidRDefault="007204C7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</w:pPr>
            <w:r w:rsidRP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-</w:t>
            </w:r>
            <w:r w:rsid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 Mo</w:t>
            </w:r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t</w:t>
            </w:r>
            <w:r w:rsid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tatt 25 000 frå Annekset</w:t>
            </w:r>
          </w:p>
          <w:p w14:paraId="0BA8512C" w14:textId="7E0A3215" w:rsidR="002E0FD1" w:rsidRDefault="002E0FD1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- Mot</w:t>
            </w:r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t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att 60 000/ 7000</w:t>
            </w:r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0 for </w:t>
            </w:r>
            <w:proofErr w:type="spellStart"/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innbyttarbenkane</w:t>
            </w:r>
            <w:proofErr w:type="spellEnd"/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 frå </w:t>
            </w:r>
            <w:proofErr w:type="spellStart"/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hovedstyret</w:t>
            </w:r>
            <w:proofErr w:type="spellEnd"/>
            <w:r w:rsidR="00F65DC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 </w:t>
            </w:r>
          </w:p>
          <w:p w14:paraId="1B7AB9E5" w14:textId="420719DA" w:rsidR="007204C7" w:rsidRDefault="00932246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- M</w:t>
            </w:r>
            <w:r w:rsidR="002E0FD1" w:rsidRP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ottatt</w:t>
            </w:r>
            <w:r w:rsidR="007204C7" w:rsidRP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 30 000,- frå </w:t>
            </w:r>
            <w:proofErr w:type="spellStart"/>
            <w:r w:rsidR="007204C7" w:rsidRP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Spv</w:t>
            </w:r>
            <w:proofErr w:type="spellEnd"/>
            <w:r w:rsidR="002E0FD1" w:rsidRPr="002E0FD1"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>,</w:t>
            </w:r>
            <w:r>
              <w:rPr>
                <w:rFonts w:asciiTheme="minorHAnsi" w:hAnsiTheme="minorHAnsi" w:cstheme="minorHAnsi"/>
                <w:color w:val="000000"/>
                <w:shd w:val="clear" w:color="auto" w:fill="FFFFFF"/>
                <w:lang w:val="nn-NO"/>
              </w:rPr>
              <w:t xml:space="preserve"> brukast til Fotballmål </w:t>
            </w:r>
          </w:p>
          <w:p w14:paraId="764F149B" w14:textId="29C5A2FF" w:rsidR="00932246" w:rsidRDefault="00932246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- Kiosken prioritert å søka om i 2025</w:t>
            </w:r>
          </w:p>
          <w:p w14:paraId="7254259E" w14:textId="0EF393CA" w:rsidR="00C029AE" w:rsidRDefault="00C029AE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lang w:val="nn-NO"/>
              </w:rPr>
              <w:t>Utvidelse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av utvendig bod</w:t>
            </w:r>
            <w:r w:rsidR="00384954">
              <w:rPr>
                <w:rFonts w:asciiTheme="minorHAnsi" w:hAnsiTheme="minorHAnsi" w:cstheme="minorHAnsi"/>
                <w:lang w:val="nn-NO"/>
              </w:rPr>
              <w:t xml:space="preserve"> mot trapp og asfaltert område. </w:t>
            </w:r>
          </w:p>
          <w:p w14:paraId="2CBB7E45" w14:textId="6624A657" w:rsidR="007F2473" w:rsidRPr="002E0FD1" w:rsidRDefault="007F2473" w:rsidP="00EA4D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- Søknad inne til </w:t>
            </w:r>
            <w:proofErr w:type="spellStart"/>
            <w:r w:rsidR="00E62146">
              <w:rPr>
                <w:rFonts w:asciiTheme="minorHAnsi" w:hAnsiTheme="minorHAnsi" w:cstheme="minorHAnsi"/>
                <w:lang w:val="nn-NO"/>
              </w:rPr>
              <w:t>S</w:t>
            </w:r>
            <w:r>
              <w:rPr>
                <w:rFonts w:asciiTheme="minorHAnsi" w:hAnsiTheme="minorHAnsi" w:cstheme="minorHAnsi"/>
                <w:lang w:val="nn-NO"/>
              </w:rPr>
              <w:t>pv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om </w:t>
            </w:r>
            <w:proofErr w:type="spellStart"/>
            <w:r>
              <w:rPr>
                <w:rFonts w:asciiTheme="minorHAnsi" w:hAnsiTheme="minorHAnsi" w:cstheme="minorHAnsi"/>
                <w:lang w:val="nn-NO"/>
              </w:rPr>
              <w:t>tilskudd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til </w:t>
            </w:r>
            <w:r w:rsidR="00667CDF">
              <w:rPr>
                <w:rFonts w:asciiTheme="minorHAnsi" w:hAnsiTheme="minorHAnsi" w:cstheme="minorHAnsi"/>
                <w:lang w:val="nn-NO"/>
              </w:rPr>
              <w:t>cup/kee</w:t>
            </w:r>
            <w:r w:rsidR="00021418">
              <w:rPr>
                <w:rFonts w:asciiTheme="minorHAnsi" w:hAnsiTheme="minorHAnsi" w:cstheme="minorHAnsi"/>
                <w:lang w:val="nn-NO"/>
              </w:rPr>
              <w:t xml:space="preserve">perskular </w:t>
            </w:r>
          </w:p>
          <w:p w14:paraId="6A7548EC" w14:textId="32D03A33" w:rsidR="004A7190" w:rsidRPr="002E0FD1" w:rsidRDefault="004A7190" w:rsidP="00DF28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68BC04C7" w14:textId="1CD47740" w:rsidR="00592E30" w:rsidRPr="002E0FD1" w:rsidRDefault="00592E30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FFFFFF" w:themeFill="background1"/>
          </w:tcPr>
          <w:p w14:paraId="10103F0B" w14:textId="77777777" w:rsidR="001C6505" w:rsidRPr="002E0FD1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5A4F44A3" w14:textId="77777777" w:rsidR="001C6505" w:rsidRPr="002E0FD1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8624D5" w14:paraId="1D6510E6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2CF272F6" w14:textId="77777777" w:rsidR="001C6505" w:rsidRPr="002E0FD1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31D954C1" w14:textId="77777777" w:rsidR="001C6505" w:rsidRPr="008624D5" w:rsidRDefault="00DF28E5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Eventuelt</w:t>
            </w:r>
          </w:p>
          <w:p w14:paraId="3DF276CB" w14:textId="58D5DACD" w:rsidR="00F9716B" w:rsidRPr="008624D5" w:rsidRDefault="00F9716B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6C311810" w14:textId="3826CA5D" w:rsidR="00DF28E5" w:rsidRPr="008624D5" w:rsidRDefault="00A763AA" w:rsidP="00DF28E5">
            <w:pPr>
              <w:pStyle w:val="Listeavsnitt"/>
              <w:numPr>
                <w:ilvl w:val="0"/>
                <w:numId w:val="1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lang w:val="nn-NO"/>
              </w:rPr>
            </w:pPr>
            <w:r w:rsidRPr="008624D5">
              <w:rPr>
                <w:rFonts w:asciiTheme="minorHAnsi" w:hAnsiTheme="minorHAnsi" w:cstheme="minorHAnsi"/>
                <w:sz w:val="22"/>
                <w:lang w:val="nn-NO"/>
              </w:rPr>
              <w:t>Knaggrekke til å henge opp klede på utsida av bygg</w:t>
            </w:r>
          </w:p>
        </w:tc>
        <w:tc>
          <w:tcPr>
            <w:tcW w:w="775" w:type="pct"/>
            <w:shd w:val="clear" w:color="auto" w:fill="E7E6E6" w:themeFill="background2"/>
          </w:tcPr>
          <w:p w14:paraId="32750FB4" w14:textId="77777777" w:rsidR="001C6505" w:rsidRPr="008624D5" w:rsidRDefault="001C6505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14:paraId="4FE849D3" w14:textId="77777777" w:rsidR="001C6505" w:rsidRPr="008624D5" w:rsidRDefault="001C6505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E706DA" w14:paraId="471CDB92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49461AF3" w14:textId="77777777" w:rsidR="001C6505" w:rsidRPr="008624D5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1F14293C" w14:textId="312CD61F" w:rsidR="00A763AA" w:rsidRPr="008624D5" w:rsidRDefault="00A763AA" w:rsidP="00A76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Hall</w:t>
            </w:r>
          </w:p>
          <w:p w14:paraId="3947E4AD" w14:textId="0F1EF1BF" w:rsidR="00F9716B" w:rsidRPr="008624D5" w:rsidRDefault="00F9716B" w:rsidP="00A76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135BAD0C" w14:textId="401B6851" w:rsidR="00A763AA" w:rsidRPr="008624D5" w:rsidRDefault="00A763AA" w:rsidP="00A76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Det </w:t>
            </w:r>
            <w:r w:rsidR="00944DAA">
              <w:rPr>
                <w:rFonts w:asciiTheme="minorHAnsi" w:hAnsiTheme="minorHAnsi" w:cstheme="minorHAnsi"/>
                <w:lang w:val="nn-NO"/>
              </w:rPr>
              <w:t>vert arbeida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944DAA" w:rsidRPr="008624D5">
              <w:rPr>
                <w:rFonts w:asciiTheme="minorHAnsi" w:hAnsiTheme="minorHAnsi" w:cstheme="minorHAnsi"/>
                <w:lang w:val="nn-NO"/>
              </w:rPr>
              <w:t>frå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886252" w:rsidRPr="008624D5">
              <w:rPr>
                <w:rFonts w:asciiTheme="minorHAnsi" w:hAnsiTheme="minorHAnsi" w:cstheme="minorHAnsi"/>
                <w:lang w:val="nn-NO"/>
              </w:rPr>
              <w:t>fotballgruppa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og</w:t>
            </w:r>
            <w:r w:rsidR="00886252"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  <w:r w:rsidR="00944DAA" w:rsidRPr="008624D5">
              <w:rPr>
                <w:rFonts w:asciiTheme="minorHAnsi" w:hAnsiTheme="minorHAnsi" w:cstheme="minorHAnsi"/>
                <w:lang w:val="nn-NO"/>
              </w:rPr>
              <w:t>hovudstyret</w:t>
            </w:r>
            <w:r w:rsidR="00886252" w:rsidRPr="008624D5">
              <w:rPr>
                <w:rFonts w:asciiTheme="minorHAnsi" w:hAnsiTheme="minorHAnsi" w:cstheme="minorHAnsi"/>
                <w:lang w:val="nn-NO"/>
              </w:rPr>
              <w:t xml:space="preserve"> i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idrettslaget om å få </w:t>
            </w:r>
            <w:r w:rsidR="00886252" w:rsidRPr="008624D5">
              <w:rPr>
                <w:rFonts w:asciiTheme="minorHAnsi" w:hAnsiTheme="minorHAnsi" w:cstheme="minorHAnsi"/>
                <w:lang w:val="nn-NO"/>
              </w:rPr>
              <w:t xml:space="preserve">søkt </w:t>
            </w:r>
            <w:r w:rsidR="00E204E1" w:rsidRPr="008624D5">
              <w:rPr>
                <w:rFonts w:asciiTheme="minorHAnsi" w:hAnsiTheme="minorHAnsi" w:cstheme="minorHAnsi"/>
                <w:lang w:val="nn-NO"/>
              </w:rPr>
              <w:t xml:space="preserve">hall i </w:t>
            </w:r>
            <w:proofErr w:type="spellStart"/>
            <w:r w:rsidR="00944DAA" w:rsidRPr="008624D5">
              <w:rPr>
                <w:rFonts w:asciiTheme="minorHAnsi" w:hAnsiTheme="minorHAnsi" w:cstheme="minorHAnsi"/>
                <w:lang w:val="nn-NO"/>
              </w:rPr>
              <w:t>Hagabotnane</w:t>
            </w:r>
            <w:proofErr w:type="spellEnd"/>
            <w:r w:rsidR="00E204E1" w:rsidRPr="008624D5">
              <w:rPr>
                <w:rFonts w:asciiTheme="minorHAnsi" w:hAnsiTheme="minorHAnsi" w:cstheme="minorHAnsi"/>
                <w:lang w:val="nn-NO"/>
              </w:rPr>
              <w:t xml:space="preserve">. </w:t>
            </w:r>
          </w:p>
          <w:p w14:paraId="0CC2271D" w14:textId="77777777" w:rsidR="0081569A" w:rsidRPr="008624D5" w:rsidRDefault="0081569A" w:rsidP="00A76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11B91FE4" w14:textId="77777777" w:rsidR="0081569A" w:rsidRDefault="0081569A" w:rsidP="00A763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 xml:space="preserve">21.01.25 Info om hall </w:t>
            </w:r>
          </w:p>
          <w:p w14:paraId="2184BC7D" w14:textId="6D730E13" w:rsidR="0081569A" w:rsidRPr="00281B91" w:rsidRDefault="00B27D87" w:rsidP="00281B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92145">
              <w:rPr>
                <w:rFonts w:asciiTheme="minorHAnsi" w:hAnsiTheme="minorHAnsi" w:cstheme="minorHAnsi"/>
              </w:rPr>
              <w:t xml:space="preserve">Møte på søndag, </w:t>
            </w:r>
            <w:proofErr w:type="spellStart"/>
            <w:r w:rsidRPr="00092145">
              <w:rPr>
                <w:rFonts w:asciiTheme="minorHAnsi" w:hAnsiTheme="minorHAnsi" w:cstheme="minorHAnsi"/>
              </w:rPr>
              <w:t>ev</w:t>
            </w:r>
            <w:r w:rsidR="00092145" w:rsidRPr="00092145">
              <w:rPr>
                <w:rFonts w:asciiTheme="minorHAnsi" w:hAnsiTheme="minorHAnsi" w:cstheme="minorHAnsi"/>
              </w:rPr>
              <w:t>t</w:t>
            </w:r>
            <w:proofErr w:type="spellEnd"/>
            <w:r w:rsidR="00092145" w:rsidRPr="00092145">
              <w:rPr>
                <w:rFonts w:asciiTheme="minorHAnsi" w:hAnsiTheme="minorHAnsi" w:cstheme="minorHAnsi"/>
              </w:rPr>
              <w:t xml:space="preserve"> t</w:t>
            </w:r>
            <w:r w:rsidR="00092145">
              <w:rPr>
                <w:rFonts w:asciiTheme="minorHAnsi" w:hAnsiTheme="minorHAnsi" w:cstheme="minorHAnsi"/>
              </w:rPr>
              <w:t xml:space="preserve">a opp </w:t>
            </w:r>
            <w:proofErr w:type="spellStart"/>
            <w:r w:rsidR="00092145">
              <w:rPr>
                <w:rFonts w:asciiTheme="minorHAnsi" w:hAnsiTheme="minorHAnsi" w:cstheme="minorHAnsi"/>
              </w:rPr>
              <w:t>utfordringar</w:t>
            </w:r>
            <w:proofErr w:type="spellEnd"/>
            <w:r w:rsidR="00092145">
              <w:rPr>
                <w:rFonts w:asciiTheme="minorHAnsi" w:hAnsiTheme="minorHAnsi" w:cstheme="minorHAnsi"/>
              </w:rPr>
              <w:t xml:space="preserve"> til kiosk her.</w:t>
            </w:r>
          </w:p>
        </w:tc>
        <w:tc>
          <w:tcPr>
            <w:tcW w:w="775" w:type="pct"/>
            <w:shd w:val="clear" w:color="auto" w:fill="FFFFFF" w:themeFill="background1"/>
          </w:tcPr>
          <w:p w14:paraId="7C3FC393" w14:textId="77777777" w:rsidR="001C6505" w:rsidRPr="00E706DA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353ED923" w14:textId="77777777" w:rsidR="001C6505" w:rsidRPr="00E706DA" w:rsidRDefault="001C6505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A47CB1" w:rsidRPr="008624D5" w14:paraId="163D6FEC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3920514C" w14:textId="77777777" w:rsidR="001C6505" w:rsidRPr="00E706DA" w:rsidRDefault="001C6505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12FD5D61" w14:textId="77777777" w:rsidR="00CB7B3F" w:rsidRPr="008624D5" w:rsidRDefault="00A763AA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Neste møte:</w:t>
            </w:r>
            <w:r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  <w:p w14:paraId="1CF41321" w14:textId="77777777" w:rsidR="00CB7B3F" w:rsidRPr="008624D5" w:rsidRDefault="00CB7B3F" w:rsidP="00CB7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27.10.24</w:t>
            </w:r>
          </w:p>
          <w:p w14:paraId="23E3AF64" w14:textId="005333F8" w:rsidR="00A763AA" w:rsidRDefault="00CB7B3F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47267B">
              <w:rPr>
                <w:rFonts w:asciiTheme="minorHAnsi" w:hAnsiTheme="minorHAnsi" w:cstheme="minorHAnsi"/>
              </w:rPr>
              <w:t xml:space="preserve">Benytter gruppe på </w:t>
            </w:r>
            <w:proofErr w:type="spellStart"/>
            <w:r w:rsidRPr="0047267B">
              <w:rPr>
                <w:rFonts w:asciiTheme="minorHAnsi" w:hAnsiTheme="minorHAnsi" w:cstheme="minorHAnsi"/>
                <w:i/>
                <w:iCs/>
              </w:rPr>
              <w:t>messenger</w:t>
            </w:r>
            <w:proofErr w:type="spellEnd"/>
            <w:r w:rsidRPr="0047267B">
              <w:rPr>
                <w:rFonts w:asciiTheme="minorHAnsi" w:hAnsiTheme="minorHAnsi" w:cstheme="minorHAnsi"/>
              </w:rPr>
              <w:t xml:space="preserve"> for detaljer før avslutningsfest. </w:t>
            </w:r>
          </w:p>
          <w:p w14:paraId="080509F2" w14:textId="77777777" w:rsidR="00635AD4" w:rsidRDefault="00635AD4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DE8943E" w14:textId="4DBDB27D" w:rsidR="00ED0BC0" w:rsidRDefault="00ED0BC0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21.01.25</w:t>
            </w:r>
          </w:p>
          <w:p w14:paraId="0A6FC745" w14:textId="78910D5E" w:rsidR="00ED0BC0" w:rsidRDefault="00ED0BC0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Neste møte </w:t>
            </w:r>
            <w:r w:rsidR="00983519">
              <w:rPr>
                <w:rFonts w:asciiTheme="minorHAnsi" w:hAnsiTheme="minorHAnsi" w:cstheme="minorHAnsi"/>
              </w:rPr>
              <w:t xml:space="preserve">(budsjettmøte) </w:t>
            </w:r>
            <w:r>
              <w:rPr>
                <w:rFonts w:asciiTheme="minorHAnsi" w:hAnsiTheme="minorHAnsi" w:cstheme="minorHAnsi"/>
              </w:rPr>
              <w:t xml:space="preserve">planlegges til </w:t>
            </w:r>
            <w:r w:rsidR="00CF36DB">
              <w:rPr>
                <w:rFonts w:asciiTheme="minorHAnsi" w:hAnsiTheme="minorHAnsi" w:cstheme="minorHAnsi"/>
              </w:rPr>
              <w:t xml:space="preserve">03.02.25 </w:t>
            </w:r>
            <w:proofErr w:type="spellStart"/>
            <w:r w:rsidR="00CF36DB">
              <w:rPr>
                <w:rFonts w:asciiTheme="minorHAnsi" w:hAnsiTheme="minorHAnsi" w:cstheme="minorHAnsi"/>
              </w:rPr>
              <w:t>kl</w:t>
            </w:r>
            <w:proofErr w:type="spellEnd"/>
            <w:r w:rsidR="00CF36DB">
              <w:rPr>
                <w:rFonts w:asciiTheme="minorHAnsi" w:hAnsiTheme="minorHAnsi" w:cstheme="minorHAnsi"/>
              </w:rPr>
              <w:t xml:space="preserve"> 18.30</w:t>
            </w:r>
            <w:r w:rsidR="00983519">
              <w:rPr>
                <w:rFonts w:asciiTheme="minorHAnsi" w:hAnsiTheme="minorHAnsi" w:cstheme="minorHAnsi"/>
              </w:rPr>
              <w:t xml:space="preserve"> – 19.30 </w:t>
            </w:r>
            <w:r w:rsidR="00CF36DB">
              <w:rPr>
                <w:rFonts w:asciiTheme="minorHAnsi" w:hAnsiTheme="minorHAnsi" w:cstheme="minorHAnsi"/>
              </w:rPr>
              <w:t xml:space="preserve"> </w:t>
            </w:r>
          </w:p>
          <w:p w14:paraId="6B2A9307" w14:textId="78537DE1" w:rsidR="00983519" w:rsidRPr="0047267B" w:rsidRDefault="00983519" w:rsidP="00A763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CD1FE9"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Årsmøte søndag </w:t>
            </w:r>
            <w:r w:rsidR="00CD1FE9" w:rsidRPr="00CD1FE9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23.02,25 </w:t>
            </w:r>
            <w:proofErr w:type="spellStart"/>
            <w:r w:rsidR="00CD1FE9" w:rsidRPr="00CD1FE9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kl</w:t>
            </w:r>
            <w:proofErr w:type="spellEnd"/>
            <w:r w:rsidR="00CD1FE9" w:rsidRPr="00CD1FE9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 xml:space="preserve"> 17.00.</w:t>
            </w:r>
          </w:p>
          <w:p w14:paraId="27DBA19C" w14:textId="77777777" w:rsidR="001C6505" w:rsidRPr="0047267B" w:rsidRDefault="001C6505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775" w:type="pct"/>
            <w:shd w:val="clear" w:color="auto" w:fill="E7E6E6" w:themeFill="background2"/>
          </w:tcPr>
          <w:p w14:paraId="2FD39EB6" w14:textId="77777777" w:rsidR="001C6505" w:rsidRPr="0047267B" w:rsidRDefault="001C6505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14:paraId="647C7911" w14:textId="77777777" w:rsidR="001C6505" w:rsidRPr="0047267B" w:rsidRDefault="001C6505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2080" w:rsidRPr="008624D5" w14:paraId="6997EF43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5BEC0731" w14:textId="77777777" w:rsidR="00FB2080" w:rsidRPr="00CF36DB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6A8FF5DF" w14:textId="55561C93" w:rsidR="00DA67D9" w:rsidRPr="008624D5" w:rsidRDefault="00C64715" w:rsidP="00C64715">
            <w:pPr>
              <w:shd w:val="clear" w:color="auto" w:fill="FFFFFF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</w:pPr>
            <w:r w:rsidRPr="00C64715"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  <w:t xml:space="preserve">A-lag, </w:t>
            </w:r>
            <w:proofErr w:type="spellStart"/>
            <w:r w:rsidRPr="00C64715"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  <w:t>forespørsel</w:t>
            </w:r>
            <w:proofErr w:type="spellEnd"/>
            <w:r w:rsidRPr="00C64715"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  <w:t xml:space="preserve"> om </w:t>
            </w:r>
            <w:r w:rsidR="00944DAA" w:rsidRPr="00C64715"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  <w:t>tilskot</w:t>
            </w:r>
            <w:r w:rsidRPr="00C64715">
              <w:rPr>
                <w:rFonts w:asciiTheme="minorHAnsi" w:eastAsia="Times New Roman" w:hAnsiTheme="minorHAnsi" w:cstheme="minorHAnsi"/>
                <w:b/>
                <w:bCs/>
                <w:color w:val="000000"/>
                <w:lang w:val="nn-NO"/>
              </w:rPr>
              <w:t xml:space="preserve"> til treningsleir</w:t>
            </w:r>
          </w:p>
          <w:p w14:paraId="2763B1AA" w14:textId="7F397608" w:rsidR="00546DA4" w:rsidRDefault="00C64715" w:rsidP="00C64715">
            <w:pPr>
              <w:shd w:val="clear" w:color="auto" w:fill="FFFFFF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nn-NO"/>
              </w:rPr>
            </w:pP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2</w:t>
            </w:r>
            <w:r w:rsidR="00FD7902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1</w:t>
            </w: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.01.25 </w:t>
            </w:r>
          </w:p>
          <w:p w14:paraId="3D6D7501" w14:textId="3398E912" w:rsidR="00D82F00" w:rsidRPr="00611196" w:rsidRDefault="00E27B04" w:rsidP="00C64715">
            <w:pPr>
              <w:shd w:val="clear" w:color="auto" w:fill="FFFFFF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nn-NO"/>
              </w:rPr>
            </w:pPr>
            <w:r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Har bedt om 10</w:t>
            </w:r>
            <w:r w:rsidR="00034063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000</w:t>
            </w:r>
            <w:r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-15</w:t>
            </w:r>
            <w:r w:rsidR="00034063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 </w:t>
            </w:r>
            <w:r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000</w:t>
            </w:r>
            <w:r w:rsidR="00034063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.</w:t>
            </w:r>
            <w:r w:rsidR="00D82F00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</w:t>
            </w:r>
            <w:r w:rsidR="008976C0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Styret vil gje 12 500,- til treningsleir</w:t>
            </w:r>
            <w:r w:rsidR="00611196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, då dette  er nyoppstarta lag </w:t>
            </w:r>
            <w:r w:rsid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som har behov for </w:t>
            </w:r>
            <w:r w:rsidR="00AF377B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tid til å bli </w:t>
            </w:r>
            <w:proofErr w:type="spellStart"/>
            <w:r w:rsidR="00AF377B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samkjørt</w:t>
            </w:r>
            <w:proofErr w:type="spellEnd"/>
            <w:r w:rsidR="00AF377B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. </w:t>
            </w:r>
            <w:r w:rsidR="008F3934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Svare på mail</w:t>
            </w:r>
            <w:r w:rsidR="00F15384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, Svein Tore? </w:t>
            </w:r>
            <w:r w:rsidR="008F3934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</w:t>
            </w:r>
            <w:r w:rsidR="008976C0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</w:t>
            </w:r>
            <w:r w:rsidR="00034063" w:rsidRPr="00611196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</w:t>
            </w:r>
          </w:p>
          <w:p w14:paraId="08DCBE4B" w14:textId="2DF636BB" w:rsidR="00FB2080" w:rsidRPr="00F15384" w:rsidRDefault="00E27B04" w:rsidP="00F15384">
            <w:pPr>
              <w:shd w:val="clear" w:color="auto" w:fill="FFFFFF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034063">
              <w:rPr>
                <w:rFonts w:asciiTheme="minorHAnsi" w:eastAsia="Times New Roman" w:hAnsiTheme="minorHAnsi" w:cstheme="minorHAnsi"/>
                <w:color w:val="000000"/>
              </w:rPr>
              <w:t xml:space="preserve">Kan </w:t>
            </w:r>
            <w:r w:rsidR="00034063">
              <w:rPr>
                <w:rFonts w:asciiTheme="minorHAnsi" w:eastAsia="Times New Roman" w:hAnsiTheme="minorHAnsi" w:cstheme="minorHAnsi"/>
                <w:color w:val="000000"/>
              </w:rPr>
              <w:t xml:space="preserve">også </w:t>
            </w:r>
            <w:r w:rsidRPr="00034063">
              <w:rPr>
                <w:rFonts w:asciiTheme="minorHAnsi" w:eastAsia="Times New Roman" w:hAnsiTheme="minorHAnsi" w:cstheme="minorHAnsi"/>
                <w:color w:val="000000"/>
              </w:rPr>
              <w:t xml:space="preserve">søke «ildsjel» midler. </w:t>
            </w:r>
          </w:p>
        </w:tc>
        <w:tc>
          <w:tcPr>
            <w:tcW w:w="775" w:type="pct"/>
            <w:shd w:val="clear" w:color="auto" w:fill="FFFFFF" w:themeFill="background1"/>
          </w:tcPr>
          <w:p w14:paraId="768024A6" w14:textId="77777777" w:rsidR="008F3934" w:rsidRDefault="008F393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77CEE68" w14:textId="77777777" w:rsidR="008F3934" w:rsidRPr="00034063" w:rsidRDefault="008F3934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2ED2D73C" w14:textId="77777777" w:rsidR="00FB2080" w:rsidRPr="00034063" w:rsidRDefault="00FB2080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2080" w:rsidRPr="008624D5" w14:paraId="59FEA4DF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4907871E" w14:textId="77777777" w:rsidR="00FB2080" w:rsidRPr="00034063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6CAD0B9F" w14:textId="77777777" w:rsidR="00FB2080" w:rsidRPr="008624D5" w:rsidRDefault="002C64CA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Innkjøp av materiell </w:t>
            </w:r>
          </w:p>
          <w:p w14:paraId="71968714" w14:textId="77777777" w:rsidR="002C64CA" w:rsidRDefault="00D25AD1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2</w:t>
            </w:r>
            <w:r w:rsidR="00A44E28">
              <w:rPr>
                <w:rFonts w:asciiTheme="minorHAnsi" w:hAnsiTheme="minorHAnsi" w:cstheme="minorHAnsi"/>
                <w:b/>
                <w:bCs/>
                <w:lang w:val="nn-NO"/>
              </w:rPr>
              <w:t>1</w:t>
            </w: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.01.25 </w:t>
            </w:r>
          </w:p>
          <w:p w14:paraId="40D76337" w14:textId="39BDD27C" w:rsidR="00CC0CBB" w:rsidRPr="00CC0CBB" w:rsidRDefault="00CC0CBB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CC0CBB">
              <w:rPr>
                <w:rFonts w:asciiTheme="minorHAnsi" w:hAnsiTheme="minorHAnsi" w:cstheme="minorHAnsi"/>
                <w:lang w:val="nn-NO"/>
              </w:rPr>
              <w:t xml:space="preserve">Vert </w:t>
            </w:r>
            <w:proofErr w:type="spellStart"/>
            <w:r w:rsidRPr="00CC0CBB">
              <w:rPr>
                <w:rFonts w:asciiTheme="minorHAnsi" w:hAnsiTheme="minorHAnsi" w:cstheme="minorHAnsi"/>
                <w:lang w:val="nn-NO"/>
              </w:rPr>
              <w:t>utsatt</w:t>
            </w:r>
            <w:proofErr w:type="spellEnd"/>
            <w:r w:rsidRPr="00CC0CBB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</w:tc>
        <w:tc>
          <w:tcPr>
            <w:tcW w:w="775" w:type="pct"/>
            <w:shd w:val="clear" w:color="auto" w:fill="E7E6E6" w:themeFill="background2"/>
          </w:tcPr>
          <w:p w14:paraId="2205FC3D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14:paraId="5AAA8008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FB2080" w:rsidRPr="008624D5" w14:paraId="7FEC66C2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56D2ADB4" w14:textId="77777777" w:rsidR="00FB2080" w:rsidRPr="008624D5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272C708C" w14:textId="77777777" w:rsidR="00DA67D9" w:rsidRPr="008624D5" w:rsidRDefault="00693ACB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 xml:space="preserve">Plan for arrangement i 2025, inkl. avslutning </w:t>
            </w:r>
          </w:p>
          <w:p w14:paraId="42366043" w14:textId="6C6E1520" w:rsidR="007C0249" w:rsidRDefault="007C0249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nn-NO"/>
              </w:rPr>
            </w:pP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2</w:t>
            </w:r>
            <w:r w:rsidR="00A44E28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1</w:t>
            </w: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.01.25 </w:t>
            </w:r>
          </w:p>
          <w:p w14:paraId="71460DFC" w14:textId="009BB0B7" w:rsidR="00A44E28" w:rsidRDefault="00A44E28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</w:rPr>
            </w:pPr>
            <w:r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Årsmøte </w:t>
            </w:r>
            <w:r w:rsidR="006E2B5E"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søndag </w:t>
            </w:r>
            <w:r w:rsidRPr="000209FF">
              <w:rPr>
                <w:rFonts w:asciiTheme="minorHAnsi" w:eastAsia="Times New Roman" w:hAnsiTheme="minorHAnsi" w:cstheme="minorHAnsi"/>
                <w:color w:val="000000"/>
              </w:rPr>
              <w:t>23.02</w:t>
            </w:r>
            <w:r w:rsidR="006E2B5E"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,25 </w:t>
            </w:r>
            <w:proofErr w:type="spellStart"/>
            <w:r w:rsidR="006E2B5E" w:rsidRPr="000209FF">
              <w:rPr>
                <w:rFonts w:asciiTheme="minorHAnsi" w:eastAsia="Times New Roman" w:hAnsiTheme="minorHAnsi" w:cstheme="minorHAnsi"/>
                <w:color w:val="000000"/>
              </w:rPr>
              <w:t>kl</w:t>
            </w:r>
            <w:proofErr w:type="spellEnd"/>
            <w:r w:rsidR="006E2B5E"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 17.00. Bestille pizza</w:t>
            </w:r>
            <w:r w:rsidR="00C378F1" w:rsidRPr="000209FF">
              <w:rPr>
                <w:rFonts w:asciiTheme="minorHAnsi" w:eastAsia="Times New Roman" w:hAnsiTheme="minorHAnsi" w:cstheme="minorHAnsi"/>
                <w:color w:val="000000"/>
              </w:rPr>
              <w:t>/mat</w:t>
            </w:r>
            <w:r w:rsidR="002F51B9">
              <w:rPr>
                <w:rFonts w:asciiTheme="minorHAnsi" w:eastAsia="Times New Roman" w:hAnsiTheme="minorHAnsi" w:cstheme="minorHAnsi"/>
                <w:color w:val="000000"/>
              </w:rPr>
              <w:t xml:space="preserve"> og lokale</w:t>
            </w:r>
            <w:r w:rsidR="00C378F1" w:rsidRPr="000209FF">
              <w:rPr>
                <w:rFonts w:asciiTheme="minorHAnsi" w:eastAsia="Times New Roman" w:hAnsiTheme="minorHAnsi" w:cstheme="minorHAnsi"/>
                <w:color w:val="000000"/>
              </w:rPr>
              <w:t xml:space="preserve"> </w:t>
            </w:r>
          </w:p>
          <w:p w14:paraId="7D8FAECF" w14:textId="47097155" w:rsidR="000209FF" w:rsidRDefault="000209FF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516DA2">
              <w:rPr>
                <w:rFonts w:asciiTheme="minorHAnsi" w:hAnsiTheme="minorHAnsi" w:cstheme="minorHAnsi"/>
                <w:lang w:val="nn-NO"/>
              </w:rPr>
              <w:t xml:space="preserve">Invitere nye medlemmer: Helge </w:t>
            </w:r>
            <w:r w:rsidR="00516DA2" w:rsidRPr="00516DA2">
              <w:rPr>
                <w:rFonts w:asciiTheme="minorHAnsi" w:hAnsiTheme="minorHAnsi" w:cstheme="minorHAnsi"/>
                <w:lang w:val="nn-NO"/>
              </w:rPr>
              <w:t xml:space="preserve">Koldal og </w:t>
            </w:r>
            <w:r w:rsidR="00516DA2">
              <w:rPr>
                <w:rFonts w:asciiTheme="minorHAnsi" w:hAnsiTheme="minorHAnsi" w:cstheme="minorHAnsi"/>
                <w:lang w:val="nn-NO"/>
              </w:rPr>
              <w:t>K</w:t>
            </w:r>
            <w:r w:rsidR="00516DA2" w:rsidRPr="00516DA2">
              <w:rPr>
                <w:rFonts w:asciiTheme="minorHAnsi" w:hAnsiTheme="minorHAnsi" w:cstheme="minorHAnsi"/>
                <w:lang w:val="nn-NO"/>
              </w:rPr>
              <w:t>ristian As</w:t>
            </w:r>
            <w:r w:rsidR="00516DA2">
              <w:rPr>
                <w:rFonts w:asciiTheme="minorHAnsi" w:hAnsiTheme="minorHAnsi" w:cstheme="minorHAnsi"/>
                <w:lang w:val="nn-NO"/>
              </w:rPr>
              <w:t xml:space="preserve">k </w:t>
            </w:r>
          </w:p>
          <w:p w14:paraId="3FF01C51" w14:textId="77777777" w:rsidR="00E568B8" w:rsidRDefault="00E568B8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4B71408E" w14:textId="7E1331F3" w:rsidR="00CD1FE9" w:rsidRPr="00516DA2" w:rsidRDefault="00CD1FE9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>Sende ut i Samningen</w:t>
            </w:r>
            <w:r w:rsidR="00E568B8">
              <w:rPr>
                <w:rFonts w:asciiTheme="minorHAnsi" w:hAnsiTheme="minorHAnsi" w:cstheme="minorHAnsi"/>
                <w:lang w:val="nn-NO"/>
              </w:rPr>
              <w:t xml:space="preserve">, spesifisere </w:t>
            </w:r>
            <w:r w:rsidR="007D771A">
              <w:rPr>
                <w:rFonts w:asciiTheme="minorHAnsi" w:hAnsiTheme="minorHAnsi" w:cstheme="minorHAnsi"/>
                <w:lang w:val="nn-NO"/>
              </w:rPr>
              <w:t xml:space="preserve">faktura til fotballstyret. </w:t>
            </w:r>
          </w:p>
          <w:p w14:paraId="6B5EA8A1" w14:textId="26C217C3" w:rsidR="007C0249" w:rsidRPr="00516DA2" w:rsidRDefault="007C0249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FFFFFF" w:themeFill="background1"/>
          </w:tcPr>
          <w:p w14:paraId="605317D5" w14:textId="77777777" w:rsidR="00FB2080" w:rsidRPr="00516DA2" w:rsidRDefault="00FB2080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4195589A" w14:textId="77777777" w:rsidR="00862873" w:rsidRPr="00516DA2" w:rsidRDefault="00862873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  <w:p w14:paraId="78359F44" w14:textId="77777777" w:rsidR="00862873" w:rsidRDefault="00862873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Edith </w:t>
            </w:r>
          </w:p>
          <w:p w14:paraId="05A2DF1A" w14:textId="77777777" w:rsidR="00F6267B" w:rsidRDefault="00F6267B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Siw Berit / Miriam</w:t>
            </w:r>
          </w:p>
          <w:p w14:paraId="098E958A" w14:textId="3B84D5AF" w:rsidR="007D771A" w:rsidRDefault="007D771A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Lillian</w:t>
            </w:r>
          </w:p>
          <w:p w14:paraId="29782B51" w14:textId="675405A3" w:rsidR="00E568B8" w:rsidRPr="006E2B5E" w:rsidRDefault="00E568B8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486" w:type="pct"/>
            <w:shd w:val="clear" w:color="auto" w:fill="FFFFFF" w:themeFill="background1"/>
          </w:tcPr>
          <w:p w14:paraId="02227B9A" w14:textId="77777777" w:rsidR="00FB2080" w:rsidRPr="006E2B5E" w:rsidRDefault="00FB2080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B2080" w:rsidRPr="008624D5" w14:paraId="4241069E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3953CAB0" w14:textId="77777777" w:rsidR="00FB2080" w:rsidRPr="008624D5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75057B8C" w14:textId="58DEBCC3" w:rsidR="00FB2080" w:rsidRPr="0047267B" w:rsidRDefault="007C0249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47267B">
              <w:rPr>
                <w:rFonts w:asciiTheme="minorHAnsi" w:hAnsiTheme="minorHAnsi" w:cstheme="minorHAnsi"/>
                <w:b/>
                <w:bCs/>
              </w:rPr>
              <w:t>Rutiner for å fordele laglederoppg</w:t>
            </w:r>
            <w:r w:rsidR="00047C9F" w:rsidRPr="0047267B">
              <w:rPr>
                <w:rFonts w:asciiTheme="minorHAnsi" w:hAnsiTheme="minorHAnsi" w:cstheme="minorHAnsi"/>
                <w:b/>
                <w:bCs/>
              </w:rPr>
              <w:t>a</w:t>
            </w:r>
            <w:r w:rsidRPr="0047267B">
              <w:rPr>
                <w:rFonts w:asciiTheme="minorHAnsi" w:hAnsiTheme="minorHAnsi" w:cstheme="minorHAnsi"/>
                <w:b/>
                <w:bCs/>
              </w:rPr>
              <w:t xml:space="preserve">ver på </w:t>
            </w:r>
            <w:proofErr w:type="spellStart"/>
            <w:r w:rsidRPr="0047267B">
              <w:rPr>
                <w:rFonts w:asciiTheme="minorHAnsi" w:hAnsiTheme="minorHAnsi" w:cstheme="minorHAnsi"/>
                <w:b/>
                <w:bCs/>
              </w:rPr>
              <w:t>fleire</w:t>
            </w:r>
            <w:proofErr w:type="spellEnd"/>
            <w:r w:rsidRPr="0047267B">
              <w:rPr>
                <w:rFonts w:asciiTheme="minorHAnsi" w:hAnsiTheme="minorHAnsi" w:cstheme="minorHAnsi"/>
                <w:b/>
                <w:bCs/>
              </w:rPr>
              <w:t xml:space="preserve"> foresatte </w:t>
            </w:r>
          </w:p>
          <w:p w14:paraId="1E214872" w14:textId="77777777" w:rsidR="00B47BD9" w:rsidRDefault="00B47BD9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</w:t>
            </w:r>
            <w:r w:rsidR="00A44E28">
              <w:rPr>
                <w:rFonts w:asciiTheme="minorHAnsi" w:hAnsiTheme="minorHAnsi" w:cstheme="minorHAnsi"/>
                <w:lang w:val="nn-NO"/>
              </w:rPr>
              <w:t>1</w:t>
            </w:r>
            <w:r w:rsidRPr="008624D5">
              <w:rPr>
                <w:rFonts w:asciiTheme="minorHAnsi" w:hAnsiTheme="minorHAnsi" w:cstheme="minorHAnsi"/>
                <w:lang w:val="nn-NO"/>
              </w:rPr>
              <w:t>.01.25</w:t>
            </w:r>
          </w:p>
          <w:p w14:paraId="5E93A4B1" w14:textId="18D6F83D" w:rsidR="00CC0CBB" w:rsidRPr="008624D5" w:rsidRDefault="00CC0CBB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Vert </w:t>
            </w:r>
            <w:proofErr w:type="spellStart"/>
            <w:r>
              <w:rPr>
                <w:rFonts w:asciiTheme="minorHAnsi" w:hAnsiTheme="minorHAnsi" w:cstheme="minorHAnsi"/>
                <w:lang w:val="nn-NO"/>
              </w:rPr>
              <w:t>utsatt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</w:tc>
        <w:tc>
          <w:tcPr>
            <w:tcW w:w="775" w:type="pct"/>
            <w:shd w:val="clear" w:color="auto" w:fill="E7E6E6" w:themeFill="background2"/>
          </w:tcPr>
          <w:p w14:paraId="61220393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14:paraId="70F0001B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  <w:tr w:rsidR="00FB2080" w:rsidRPr="00BD1871" w14:paraId="5AEF5DB5" w14:textId="77777777" w:rsidTr="00EF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FFFFFF" w:themeFill="background1"/>
          </w:tcPr>
          <w:p w14:paraId="0F4E4DE4" w14:textId="77777777" w:rsidR="00FB2080" w:rsidRPr="008624D5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FFFFFF" w:themeFill="background1"/>
          </w:tcPr>
          <w:p w14:paraId="7560D647" w14:textId="343EE595" w:rsidR="00DA67D9" w:rsidRPr="008624D5" w:rsidRDefault="007C0249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proofErr w:type="spellStart"/>
            <w:r w:rsidRPr="008624D5">
              <w:rPr>
                <w:rFonts w:asciiTheme="minorHAnsi" w:hAnsiTheme="minorHAnsi" w:cstheme="minorHAnsi"/>
                <w:lang w:val="nn-NO"/>
              </w:rPr>
              <w:t>Politiattest</w:t>
            </w:r>
            <w:r w:rsidR="00047C9F" w:rsidRPr="008624D5">
              <w:rPr>
                <w:rFonts w:asciiTheme="minorHAnsi" w:hAnsiTheme="minorHAnsi" w:cstheme="minorHAnsi"/>
                <w:lang w:val="nn-NO"/>
              </w:rPr>
              <w:t>e</w:t>
            </w:r>
            <w:r w:rsidRPr="008624D5">
              <w:rPr>
                <w:rFonts w:asciiTheme="minorHAnsi" w:hAnsiTheme="minorHAnsi" w:cstheme="minorHAnsi"/>
                <w:lang w:val="nn-NO"/>
              </w:rPr>
              <w:t>r</w:t>
            </w:r>
            <w:proofErr w:type="spellEnd"/>
            <w:r w:rsidRPr="008624D5">
              <w:rPr>
                <w:rFonts w:asciiTheme="minorHAnsi" w:hAnsiTheme="minorHAnsi" w:cstheme="minorHAnsi"/>
                <w:lang w:val="nn-NO"/>
              </w:rPr>
              <w:t xml:space="preserve"> </w:t>
            </w:r>
          </w:p>
          <w:p w14:paraId="29FE4F49" w14:textId="3B491AA2" w:rsidR="006B239F" w:rsidRDefault="007C0249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color w:val="000000"/>
                <w:lang w:val="nn-NO"/>
              </w:rPr>
            </w:pP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2</w:t>
            </w:r>
            <w:r w:rsidR="00A44E28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1</w:t>
            </w:r>
            <w:r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>.01.25</w:t>
            </w:r>
          </w:p>
          <w:p w14:paraId="578C9E8F" w14:textId="2A09EE01" w:rsidR="007C0249" w:rsidRPr="00C64715" w:rsidRDefault="006B239F" w:rsidP="00DA67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Lillian har kontakta tidlegare ansvarlege for å få </w:t>
            </w:r>
            <w:r w:rsidR="00BD1871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liste over kven som har levert politiattest. Treng denne lista for å få sendt ut til alle trenarar/lagleiarar som ikkje har levert.  </w:t>
            </w:r>
            <w:r w:rsidR="007C0249" w:rsidRPr="008624D5">
              <w:rPr>
                <w:rFonts w:asciiTheme="minorHAnsi" w:eastAsia="Times New Roman" w:hAnsiTheme="minorHAnsi" w:cstheme="minorHAnsi"/>
                <w:color w:val="000000"/>
                <w:lang w:val="nn-NO"/>
              </w:rPr>
              <w:t xml:space="preserve"> </w:t>
            </w:r>
          </w:p>
          <w:p w14:paraId="4A0EDC53" w14:textId="428925B9" w:rsidR="007C0249" w:rsidRPr="008624D5" w:rsidRDefault="007C0249" w:rsidP="001C65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775" w:type="pct"/>
            <w:shd w:val="clear" w:color="auto" w:fill="FFFFFF" w:themeFill="background1"/>
          </w:tcPr>
          <w:p w14:paraId="37273458" w14:textId="3CE60448" w:rsidR="00FB2080" w:rsidRPr="008624D5" w:rsidRDefault="00BD1871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Lillian </w:t>
            </w:r>
          </w:p>
        </w:tc>
        <w:tc>
          <w:tcPr>
            <w:tcW w:w="486" w:type="pct"/>
            <w:shd w:val="clear" w:color="auto" w:fill="FFFFFF" w:themeFill="background1"/>
          </w:tcPr>
          <w:p w14:paraId="760FE5CA" w14:textId="480A078E" w:rsidR="00FB2080" w:rsidRPr="008624D5" w:rsidRDefault="00BD1871" w:rsidP="00317F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Snarast </w:t>
            </w:r>
          </w:p>
        </w:tc>
      </w:tr>
      <w:tr w:rsidR="00FB2080" w:rsidRPr="008624D5" w14:paraId="6A9B9C7A" w14:textId="77777777" w:rsidTr="00EF65A6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5" w:type="pct"/>
            <w:shd w:val="clear" w:color="auto" w:fill="E7E6E6" w:themeFill="background2"/>
          </w:tcPr>
          <w:p w14:paraId="06D8F8F3" w14:textId="77777777" w:rsidR="00FB2080" w:rsidRPr="008624D5" w:rsidRDefault="00FB2080" w:rsidP="001268DB">
            <w:pPr>
              <w:pStyle w:val="Listeavsnitt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lang w:val="nn-NO"/>
              </w:rPr>
            </w:pPr>
          </w:p>
        </w:tc>
        <w:tc>
          <w:tcPr>
            <w:tcW w:w="3444" w:type="pct"/>
            <w:shd w:val="clear" w:color="auto" w:fill="E7E6E6" w:themeFill="background2"/>
          </w:tcPr>
          <w:p w14:paraId="09638B20" w14:textId="77777777" w:rsidR="00FB2080" w:rsidRPr="008624D5" w:rsidRDefault="007C0249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lang w:val="nn-NO"/>
              </w:rPr>
            </w:pPr>
            <w:r w:rsidRPr="008624D5">
              <w:rPr>
                <w:rFonts w:asciiTheme="minorHAnsi" w:hAnsiTheme="minorHAnsi" w:cstheme="minorHAnsi"/>
                <w:b/>
                <w:bCs/>
                <w:lang w:val="nn-NO"/>
              </w:rPr>
              <w:t>Diverse</w:t>
            </w:r>
          </w:p>
          <w:p w14:paraId="75A47102" w14:textId="77777777" w:rsidR="00B47BD9" w:rsidRDefault="00B47BD9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 w:rsidRPr="008624D5">
              <w:rPr>
                <w:rFonts w:asciiTheme="minorHAnsi" w:hAnsiTheme="minorHAnsi" w:cstheme="minorHAnsi"/>
                <w:lang w:val="nn-NO"/>
              </w:rPr>
              <w:t>2</w:t>
            </w:r>
            <w:r w:rsidR="00A44E28">
              <w:rPr>
                <w:rFonts w:asciiTheme="minorHAnsi" w:hAnsiTheme="minorHAnsi" w:cstheme="minorHAnsi"/>
                <w:lang w:val="nn-NO"/>
              </w:rPr>
              <w:t>1</w:t>
            </w:r>
            <w:r w:rsidRPr="008624D5">
              <w:rPr>
                <w:rFonts w:asciiTheme="minorHAnsi" w:hAnsiTheme="minorHAnsi" w:cstheme="minorHAnsi"/>
                <w:lang w:val="nn-NO"/>
              </w:rPr>
              <w:t>.01.25</w:t>
            </w:r>
          </w:p>
          <w:p w14:paraId="4CD3287E" w14:textId="515B9B77" w:rsidR="00BB1B68" w:rsidRPr="008624D5" w:rsidRDefault="00BB1B68" w:rsidP="001C65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  <w:r>
              <w:rPr>
                <w:rFonts w:asciiTheme="minorHAnsi" w:hAnsiTheme="minorHAnsi" w:cstheme="minorHAnsi"/>
                <w:lang w:val="nn-NO"/>
              </w:rPr>
              <w:t xml:space="preserve">Fakturering av </w:t>
            </w:r>
            <w:proofErr w:type="spellStart"/>
            <w:r>
              <w:rPr>
                <w:rFonts w:asciiTheme="minorHAnsi" w:hAnsiTheme="minorHAnsi" w:cstheme="minorHAnsi"/>
                <w:lang w:val="nn-NO"/>
              </w:rPr>
              <w:t>A.lag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lang w:val="nn-NO"/>
              </w:rPr>
              <w:t>avventer</w:t>
            </w:r>
            <w:proofErr w:type="spellEnd"/>
            <w:r>
              <w:rPr>
                <w:rFonts w:asciiTheme="minorHAnsi" w:hAnsiTheme="minorHAnsi" w:cstheme="minorHAnsi"/>
                <w:lang w:val="nn-NO"/>
              </w:rPr>
              <w:t xml:space="preserve"> til februar </w:t>
            </w:r>
          </w:p>
        </w:tc>
        <w:tc>
          <w:tcPr>
            <w:tcW w:w="775" w:type="pct"/>
            <w:shd w:val="clear" w:color="auto" w:fill="E7E6E6" w:themeFill="background2"/>
          </w:tcPr>
          <w:p w14:paraId="5BC535AD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  <w:tc>
          <w:tcPr>
            <w:tcW w:w="486" w:type="pct"/>
            <w:shd w:val="clear" w:color="auto" w:fill="E7E6E6" w:themeFill="background2"/>
          </w:tcPr>
          <w:p w14:paraId="37A907C3" w14:textId="77777777" w:rsidR="00FB2080" w:rsidRPr="008624D5" w:rsidRDefault="00FB2080" w:rsidP="00317F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nn-NO"/>
              </w:rPr>
            </w:pPr>
          </w:p>
        </w:tc>
      </w:tr>
    </w:tbl>
    <w:p w14:paraId="5A95E8F2" w14:textId="77777777" w:rsidR="003A59D1" w:rsidRPr="008624D5" w:rsidRDefault="003A59D1" w:rsidP="00015561">
      <w:pPr>
        <w:rPr>
          <w:rFonts w:asciiTheme="minorHAnsi" w:hAnsiTheme="minorHAnsi" w:cstheme="minorHAnsi"/>
          <w:lang w:val="nn-NO"/>
        </w:rPr>
      </w:pPr>
    </w:p>
    <w:p w14:paraId="52A36F07" w14:textId="77777777" w:rsidR="006A53BE" w:rsidRPr="008624D5" w:rsidRDefault="006A53BE" w:rsidP="00015561">
      <w:pPr>
        <w:rPr>
          <w:rFonts w:asciiTheme="minorHAnsi" w:hAnsiTheme="minorHAnsi" w:cstheme="minorHAnsi"/>
          <w:lang w:val="nn-NO"/>
        </w:rPr>
      </w:pPr>
    </w:p>
    <w:sectPr w:rsidR="006A53BE" w:rsidRPr="008624D5" w:rsidSect="00C56303">
      <w:headerReference w:type="default" r:id="rId8"/>
      <w:footerReference w:type="default" r:id="rId9"/>
      <w:pgSz w:w="11906" w:h="16838" w:code="9"/>
      <w:pgMar w:top="1418" w:right="1418" w:bottom="1418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F2B2C" w14:textId="77777777" w:rsidR="00A36CBA" w:rsidRDefault="00A36CBA" w:rsidP="00D90543">
      <w:r>
        <w:separator/>
      </w:r>
    </w:p>
  </w:endnote>
  <w:endnote w:type="continuationSeparator" w:id="0">
    <w:p w14:paraId="6DB239F2" w14:textId="77777777" w:rsidR="00A36CBA" w:rsidRDefault="00A36CBA" w:rsidP="00D9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Next LT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641D2" w14:textId="0968ACD0" w:rsidR="00D90543" w:rsidRPr="00060EA7" w:rsidRDefault="00D90543" w:rsidP="00060EA7">
    <w:pPr>
      <w:pStyle w:val="Bunntekst"/>
      <w:tabs>
        <w:tab w:val="left" w:pos="3119"/>
        <w:tab w:val="left" w:pos="5812"/>
      </w:tabs>
      <w:rPr>
        <w:sz w:val="18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210B7" w14:textId="77777777" w:rsidR="00A36CBA" w:rsidRDefault="00A36CBA" w:rsidP="00D90543">
      <w:r>
        <w:separator/>
      </w:r>
    </w:p>
  </w:footnote>
  <w:footnote w:type="continuationSeparator" w:id="0">
    <w:p w14:paraId="77C9A681" w14:textId="77777777" w:rsidR="00A36CBA" w:rsidRDefault="00A36CBA" w:rsidP="00D90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60D83" w14:textId="601AA6EA" w:rsidR="00D90543" w:rsidRDefault="00AD58DD">
    <w:pPr>
      <w:pStyle w:val="Topptekst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2CFCAFD" wp14:editId="30347F19">
          <wp:simplePos x="0" y="0"/>
          <wp:positionH relativeFrom="column">
            <wp:posOffset>-405130</wp:posOffset>
          </wp:positionH>
          <wp:positionV relativeFrom="paragraph">
            <wp:posOffset>-307340</wp:posOffset>
          </wp:positionV>
          <wp:extent cx="637397" cy="619125"/>
          <wp:effectExtent l="0" t="0" r="0" b="0"/>
          <wp:wrapNone/>
          <wp:docPr id="2119616067" name="Bilde 1" descr="Et bilde som inneholder tekst, symbol, logo, Fon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16067" name="Bilde 1" descr="Et bilde som inneholder tekst, symbol, logo, Fon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397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75A26"/>
    <w:multiLevelType w:val="hybridMultilevel"/>
    <w:tmpl w:val="7A0219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50B12"/>
    <w:multiLevelType w:val="hybridMultilevel"/>
    <w:tmpl w:val="CB6C99EE"/>
    <w:lvl w:ilvl="0" w:tplc="55F89076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7B028A"/>
    <w:multiLevelType w:val="hybridMultilevel"/>
    <w:tmpl w:val="51D4B2D2"/>
    <w:lvl w:ilvl="0" w:tplc="55F89076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2AF44B6"/>
    <w:multiLevelType w:val="multilevel"/>
    <w:tmpl w:val="8D9E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C650B"/>
    <w:multiLevelType w:val="hybridMultilevel"/>
    <w:tmpl w:val="3F0AC314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594122"/>
    <w:multiLevelType w:val="multilevel"/>
    <w:tmpl w:val="0A6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A3808"/>
    <w:multiLevelType w:val="hybridMultilevel"/>
    <w:tmpl w:val="9C222CB6"/>
    <w:lvl w:ilvl="0" w:tplc="55F89076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1194B3E"/>
    <w:multiLevelType w:val="hybridMultilevel"/>
    <w:tmpl w:val="37EE292A"/>
    <w:lvl w:ilvl="0" w:tplc="90326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22208"/>
    <w:multiLevelType w:val="hybridMultilevel"/>
    <w:tmpl w:val="8ECCB650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CA5899"/>
    <w:multiLevelType w:val="hybridMultilevel"/>
    <w:tmpl w:val="A49A3898"/>
    <w:lvl w:ilvl="0" w:tplc="55F89076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323E85"/>
    <w:multiLevelType w:val="hybridMultilevel"/>
    <w:tmpl w:val="F1FE5D5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3B079CB"/>
    <w:multiLevelType w:val="hybridMultilevel"/>
    <w:tmpl w:val="1CD4735C"/>
    <w:lvl w:ilvl="0" w:tplc="55F89076">
      <w:start w:val="1"/>
      <w:numFmt w:val="bullet"/>
      <w:lvlText w:val="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3F14579"/>
    <w:multiLevelType w:val="hybridMultilevel"/>
    <w:tmpl w:val="13B6A026"/>
    <w:lvl w:ilvl="0" w:tplc="5A328956">
      <w:start w:val="27"/>
      <w:numFmt w:val="bullet"/>
      <w:lvlText w:val="-"/>
      <w:lvlJc w:val="left"/>
      <w:pPr>
        <w:ind w:left="720" w:hanging="360"/>
      </w:pPr>
      <w:rPr>
        <w:rFonts w:ascii="DIN Next LT Pro" w:eastAsiaTheme="minorHAnsi" w:hAnsi="DIN Next LT Pro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92144"/>
    <w:multiLevelType w:val="hybridMultilevel"/>
    <w:tmpl w:val="D97C29AE"/>
    <w:lvl w:ilvl="0" w:tplc="3F84F86A">
      <w:start w:val="1"/>
      <w:numFmt w:val="decimal"/>
      <w:lvlText w:val="%1."/>
      <w:lvlJc w:val="left"/>
      <w:pPr>
        <w:ind w:left="360" w:hanging="360"/>
      </w:pPr>
      <w:rPr>
        <w:rFonts w:ascii="DIN Next LT Pro" w:hAnsi="DIN Next LT Pro" w:hint="default"/>
        <w:b/>
        <w:bCs/>
        <w:sz w:val="22"/>
        <w:szCs w:val="22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DF0EC1"/>
    <w:multiLevelType w:val="hybridMultilevel"/>
    <w:tmpl w:val="B20020F8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7F770C"/>
    <w:multiLevelType w:val="multilevel"/>
    <w:tmpl w:val="96667350"/>
    <w:lvl w:ilvl="0">
      <w:start w:val="23"/>
      <w:numFmt w:val="decimal"/>
      <w:lvlText w:val="%1"/>
      <w:lvlJc w:val="left"/>
      <w:pPr>
        <w:ind w:left="920" w:hanging="9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20" w:hanging="92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920" w:hanging="9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9B5B51"/>
    <w:multiLevelType w:val="hybridMultilevel"/>
    <w:tmpl w:val="10F00E00"/>
    <w:lvl w:ilvl="0" w:tplc="0414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75160B7F"/>
    <w:multiLevelType w:val="hybridMultilevel"/>
    <w:tmpl w:val="88DCDE0E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341600"/>
    <w:multiLevelType w:val="hybridMultilevel"/>
    <w:tmpl w:val="760664B4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7968BD"/>
    <w:multiLevelType w:val="hybridMultilevel"/>
    <w:tmpl w:val="C86A01E2"/>
    <w:lvl w:ilvl="0" w:tplc="55F8907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37283284">
    <w:abstractNumId w:val="0"/>
  </w:num>
  <w:num w:numId="2" w16cid:durableId="306470089">
    <w:abstractNumId w:val="7"/>
  </w:num>
  <w:num w:numId="3" w16cid:durableId="67196575">
    <w:abstractNumId w:val="9"/>
  </w:num>
  <w:num w:numId="4" w16cid:durableId="1141116786">
    <w:abstractNumId w:val="8"/>
  </w:num>
  <w:num w:numId="5" w16cid:durableId="100490224">
    <w:abstractNumId w:val="14"/>
  </w:num>
  <w:num w:numId="6" w16cid:durableId="991104083">
    <w:abstractNumId w:val="17"/>
  </w:num>
  <w:num w:numId="7" w16cid:durableId="725370448">
    <w:abstractNumId w:val="6"/>
  </w:num>
  <w:num w:numId="8" w16cid:durableId="1450273268">
    <w:abstractNumId w:val="1"/>
  </w:num>
  <w:num w:numId="9" w16cid:durableId="128983754">
    <w:abstractNumId w:val="19"/>
  </w:num>
  <w:num w:numId="10" w16cid:durableId="747045295">
    <w:abstractNumId w:val="11"/>
  </w:num>
  <w:num w:numId="11" w16cid:durableId="785541573">
    <w:abstractNumId w:val="2"/>
  </w:num>
  <w:num w:numId="12" w16cid:durableId="1419059101">
    <w:abstractNumId w:val="18"/>
  </w:num>
  <w:num w:numId="13" w16cid:durableId="711659932">
    <w:abstractNumId w:val="10"/>
  </w:num>
  <w:num w:numId="14" w16cid:durableId="1015503405">
    <w:abstractNumId w:val="4"/>
  </w:num>
  <w:num w:numId="15" w16cid:durableId="1028945237">
    <w:abstractNumId w:val="16"/>
  </w:num>
  <w:num w:numId="16" w16cid:durableId="1421174774">
    <w:abstractNumId w:val="13"/>
  </w:num>
  <w:num w:numId="17" w16cid:durableId="1787234411">
    <w:abstractNumId w:val="12"/>
  </w:num>
  <w:num w:numId="18" w16cid:durableId="2069955480">
    <w:abstractNumId w:val="5"/>
  </w:num>
  <w:num w:numId="19" w16cid:durableId="666640880">
    <w:abstractNumId w:val="15"/>
  </w:num>
  <w:num w:numId="20" w16cid:durableId="1838884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DD"/>
    <w:rsid w:val="00007C7A"/>
    <w:rsid w:val="00015561"/>
    <w:rsid w:val="000209FF"/>
    <w:rsid w:val="000213DA"/>
    <w:rsid w:val="00021418"/>
    <w:rsid w:val="00034063"/>
    <w:rsid w:val="00035046"/>
    <w:rsid w:val="0004176D"/>
    <w:rsid w:val="00047C9F"/>
    <w:rsid w:val="00060EA7"/>
    <w:rsid w:val="00092145"/>
    <w:rsid w:val="000A7EF7"/>
    <w:rsid w:val="000C547C"/>
    <w:rsid w:val="000C66A2"/>
    <w:rsid w:val="000F6E42"/>
    <w:rsid w:val="00100A38"/>
    <w:rsid w:val="00123D94"/>
    <w:rsid w:val="001268DB"/>
    <w:rsid w:val="00135FA6"/>
    <w:rsid w:val="00150689"/>
    <w:rsid w:val="00177724"/>
    <w:rsid w:val="00180551"/>
    <w:rsid w:val="0018771E"/>
    <w:rsid w:val="001A295A"/>
    <w:rsid w:val="001A2DAC"/>
    <w:rsid w:val="001B77A2"/>
    <w:rsid w:val="001C6505"/>
    <w:rsid w:val="001F1D66"/>
    <w:rsid w:val="001F706B"/>
    <w:rsid w:val="00203907"/>
    <w:rsid w:val="00205255"/>
    <w:rsid w:val="00216423"/>
    <w:rsid w:val="00242E02"/>
    <w:rsid w:val="00246A2F"/>
    <w:rsid w:val="00254260"/>
    <w:rsid w:val="002603D4"/>
    <w:rsid w:val="002712BE"/>
    <w:rsid w:val="0027670B"/>
    <w:rsid w:val="00281B91"/>
    <w:rsid w:val="00284775"/>
    <w:rsid w:val="00285F86"/>
    <w:rsid w:val="00286EA7"/>
    <w:rsid w:val="002907B0"/>
    <w:rsid w:val="002A7697"/>
    <w:rsid w:val="002C0AD7"/>
    <w:rsid w:val="002C4FDE"/>
    <w:rsid w:val="002C64CA"/>
    <w:rsid w:val="002D08F4"/>
    <w:rsid w:val="002E0FD1"/>
    <w:rsid w:val="002F10B8"/>
    <w:rsid w:val="002F51B9"/>
    <w:rsid w:val="00313A61"/>
    <w:rsid w:val="00320033"/>
    <w:rsid w:val="00320857"/>
    <w:rsid w:val="00326F93"/>
    <w:rsid w:val="00332D44"/>
    <w:rsid w:val="00344245"/>
    <w:rsid w:val="00384954"/>
    <w:rsid w:val="003863FE"/>
    <w:rsid w:val="00395430"/>
    <w:rsid w:val="003A59D1"/>
    <w:rsid w:val="003B0E86"/>
    <w:rsid w:val="003B3094"/>
    <w:rsid w:val="003C7E2C"/>
    <w:rsid w:val="003D07DF"/>
    <w:rsid w:val="003D2648"/>
    <w:rsid w:val="003F3216"/>
    <w:rsid w:val="00400727"/>
    <w:rsid w:val="00413D19"/>
    <w:rsid w:val="0041557A"/>
    <w:rsid w:val="00437620"/>
    <w:rsid w:val="0047267B"/>
    <w:rsid w:val="00475945"/>
    <w:rsid w:val="00484F0C"/>
    <w:rsid w:val="00485375"/>
    <w:rsid w:val="004A7190"/>
    <w:rsid w:val="004B5811"/>
    <w:rsid w:val="004C54F8"/>
    <w:rsid w:val="004D1E16"/>
    <w:rsid w:val="004F3FB9"/>
    <w:rsid w:val="00516705"/>
    <w:rsid w:val="00516DA2"/>
    <w:rsid w:val="0054186D"/>
    <w:rsid w:val="00546DA4"/>
    <w:rsid w:val="00555D9C"/>
    <w:rsid w:val="00575321"/>
    <w:rsid w:val="00592E30"/>
    <w:rsid w:val="00596BBF"/>
    <w:rsid w:val="005A259C"/>
    <w:rsid w:val="005A4C93"/>
    <w:rsid w:val="005A59A0"/>
    <w:rsid w:val="005B736E"/>
    <w:rsid w:val="005C11B3"/>
    <w:rsid w:val="005D7E63"/>
    <w:rsid w:val="005E0C8A"/>
    <w:rsid w:val="005F182F"/>
    <w:rsid w:val="00607E6B"/>
    <w:rsid w:val="00611196"/>
    <w:rsid w:val="00627350"/>
    <w:rsid w:val="00635AD4"/>
    <w:rsid w:val="006543A7"/>
    <w:rsid w:val="00664870"/>
    <w:rsid w:val="00667CDF"/>
    <w:rsid w:val="00693ACB"/>
    <w:rsid w:val="00697E9D"/>
    <w:rsid w:val="006A42F0"/>
    <w:rsid w:val="006A53BE"/>
    <w:rsid w:val="006B22C1"/>
    <w:rsid w:val="006B239F"/>
    <w:rsid w:val="006B2B62"/>
    <w:rsid w:val="006B6F19"/>
    <w:rsid w:val="006E038D"/>
    <w:rsid w:val="006E124B"/>
    <w:rsid w:val="006E2B5E"/>
    <w:rsid w:val="0070469E"/>
    <w:rsid w:val="00714737"/>
    <w:rsid w:val="007204C7"/>
    <w:rsid w:val="00724B9A"/>
    <w:rsid w:val="00743E80"/>
    <w:rsid w:val="007468B5"/>
    <w:rsid w:val="00756371"/>
    <w:rsid w:val="0077509C"/>
    <w:rsid w:val="007A0033"/>
    <w:rsid w:val="007B76B2"/>
    <w:rsid w:val="007C0249"/>
    <w:rsid w:val="007D46D5"/>
    <w:rsid w:val="007D5143"/>
    <w:rsid w:val="007D771A"/>
    <w:rsid w:val="007E3B1E"/>
    <w:rsid w:val="007E7E57"/>
    <w:rsid w:val="007F2473"/>
    <w:rsid w:val="00800DB6"/>
    <w:rsid w:val="00803083"/>
    <w:rsid w:val="0081569A"/>
    <w:rsid w:val="00830250"/>
    <w:rsid w:val="00843914"/>
    <w:rsid w:val="00844680"/>
    <w:rsid w:val="0085565C"/>
    <w:rsid w:val="00857923"/>
    <w:rsid w:val="008624D5"/>
    <w:rsid w:val="00862873"/>
    <w:rsid w:val="0088502C"/>
    <w:rsid w:val="00886252"/>
    <w:rsid w:val="00895ED0"/>
    <w:rsid w:val="008976C0"/>
    <w:rsid w:val="008C67EF"/>
    <w:rsid w:val="008D1512"/>
    <w:rsid w:val="008E307A"/>
    <w:rsid w:val="008F3872"/>
    <w:rsid w:val="008F3934"/>
    <w:rsid w:val="008F56E5"/>
    <w:rsid w:val="0090023E"/>
    <w:rsid w:val="009079E1"/>
    <w:rsid w:val="00917244"/>
    <w:rsid w:val="00924BBA"/>
    <w:rsid w:val="00932246"/>
    <w:rsid w:val="00940221"/>
    <w:rsid w:val="00941342"/>
    <w:rsid w:val="00944DAA"/>
    <w:rsid w:val="00954A30"/>
    <w:rsid w:val="009749AE"/>
    <w:rsid w:val="00981906"/>
    <w:rsid w:val="00983519"/>
    <w:rsid w:val="00991BF7"/>
    <w:rsid w:val="009B7C48"/>
    <w:rsid w:val="009D326E"/>
    <w:rsid w:val="009E6B91"/>
    <w:rsid w:val="00A019DA"/>
    <w:rsid w:val="00A052C2"/>
    <w:rsid w:val="00A31B59"/>
    <w:rsid w:val="00A36CBA"/>
    <w:rsid w:val="00A44E28"/>
    <w:rsid w:val="00A4524A"/>
    <w:rsid w:val="00A47CB1"/>
    <w:rsid w:val="00A50523"/>
    <w:rsid w:val="00A51DA5"/>
    <w:rsid w:val="00A532B4"/>
    <w:rsid w:val="00A53F18"/>
    <w:rsid w:val="00A55A2A"/>
    <w:rsid w:val="00A57967"/>
    <w:rsid w:val="00A763AA"/>
    <w:rsid w:val="00A84829"/>
    <w:rsid w:val="00A97317"/>
    <w:rsid w:val="00AA7872"/>
    <w:rsid w:val="00AB1B92"/>
    <w:rsid w:val="00AD58DD"/>
    <w:rsid w:val="00AE02C0"/>
    <w:rsid w:val="00AE1873"/>
    <w:rsid w:val="00AF377B"/>
    <w:rsid w:val="00AF37BE"/>
    <w:rsid w:val="00AF5B46"/>
    <w:rsid w:val="00B20CBA"/>
    <w:rsid w:val="00B27D87"/>
    <w:rsid w:val="00B372C3"/>
    <w:rsid w:val="00B414AB"/>
    <w:rsid w:val="00B47BD9"/>
    <w:rsid w:val="00B62B37"/>
    <w:rsid w:val="00B63552"/>
    <w:rsid w:val="00B86B4A"/>
    <w:rsid w:val="00BB1B68"/>
    <w:rsid w:val="00BB5301"/>
    <w:rsid w:val="00BC1092"/>
    <w:rsid w:val="00BC2E56"/>
    <w:rsid w:val="00BC41CB"/>
    <w:rsid w:val="00BD1871"/>
    <w:rsid w:val="00BD234B"/>
    <w:rsid w:val="00BE5E6D"/>
    <w:rsid w:val="00C029AE"/>
    <w:rsid w:val="00C04B40"/>
    <w:rsid w:val="00C170AB"/>
    <w:rsid w:val="00C22C39"/>
    <w:rsid w:val="00C3362A"/>
    <w:rsid w:val="00C378F1"/>
    <w:rsid w:val="00C40B44"/>
    <w:rsid w:val="00C47A65"/>
    <w:rsid w:val="00C51266"/>
    <w:rsid w:val="00C56303"/>
    <w:rsid w:val="00C61D69"/>
    <w:rsid w:val="00C64715"/>
    <w:rsid w:val="00C9111F"/>
    <w:rsid w:val="00CA5C29"/>
    <w:rsid w:val="00CB3A52"/>
    <w:rsid w:val="00CB7B3F"/>
    <w:rsid w:val="00CC0BCF"/>
    <w:rsid w:val="00CC0CBB"/>
    <w:rsid w:val="00CC21F9"/>
    <w:rsid w:val="00CD1FE9"/>
    <w:rsid w:val="00CE66DC"/>
    <w:rsid w:val="00CF16FA"/>
    <w:rsid w:val="00CF36DB"/>
    <w:rsid w:val="00CF656E"/>
    <w:rsid w:val="00D0030D"/>
    <w:rsid w:val="00D10DC9"/>
    <w:rsid w:val="00D25AD1"/>
    <w:rsid w:val="00D27D67"/>
    <w:rsid w:val="00D32BB5"/>
    <w:rsid w:val="00D41C6E"/>
    <w:rsid w:val="00D5224B"/>
    <w:rsid w:val="00D55427"/>
    <w:rsid w:val="00D80F3D"/>
    <w:rsid w:val="00D82F00"/>
    <w:rsid w:val="00D90543"/>
    <w:rsid w:val="00D95915"/>
    <w:rsid w:val="00D95E6F"/>
    <w:rsid w:val="00DA67D9"/>
    <w:rsid w:val="00DB0F0F"/>
    <w:rsid w:val="00DB614A"/>
    <w:rsid w:val="00DB7268"/>
    <w:rsid w:val="00DC4F57"/>
    <w:rsid w:val="00DD56F8"/>
    <w:rsid w:val="00DF21F3"/>
    <w:rsid w:val="00DF28E5"/>
    <w:rsid w:val="00E00659"/>
    <w:rsid w:val="00E015C9"/>
    <w:rsid w:val="00E204E1"/>
    <w:rsid w:val="00E27B04"/>
    <w:rsid w:val="00E500F3"/>
    <w:rsid w:val="00E50493"/>
    <w:rsid w:val="00E568B8"/>
    <w:rsid w:val="00E62146"/>
    <w:rsid w:val="00E706DA"/>
    <w:rsid w:val="00E800AA"/>
    <w:rsid w:val="00E94F10"/>
    <w:rsid w:val="00E9513C"/>
    <w:rsid w:val="00EA19CA"/>
    <w:rsid w:val="00EA4D95"/>
    <w:rsid w:val="00EA5DDB"/>
    <w:rsid w:val="00EA6826"/>
    <w:rsid w:val="00EC59A3"/>
    <w:rsid w:val="00EC6C0D"/>
    <w:rsid w:val="00ED0BC0"/>
    <w:rsid w:val="00ED29EB"/>
    <w:rsid w:val="00ED62C3"/>
    <w:rsid w:val="00EF65A6"/>
    <w:rsid w:val="00EF6706"/>
    <w:rsid w:val="00F03F8B"/>
    <w:rsid w:val="00F0537E"/>
    <w:rsid w:val="00F059AC"/>
    <w:rsid w:val="00F115A7"/>
    <w:rsid w:val="00F15384"/>
    <w:rsid w:val="00F53F0C"/>
    <w:rsid w:val="00F6267B"/>
    <w:rsid w:val="00F65DC1"/>
    <w:rsid w:val="00F728FB"/>
    <w:rsid w:val="00F83082"/>
    <w:rsid w:val="00F9226F"/>
    <w:rsid w:val="00F9716B"/>
    <w:rsid w:val="00FB161D"/>
    <w:rsid w:val="00FB2080"/>
    <w:rsid w:val="00FC1D30"/>
    <w:rsid w:val="00FD1191"/>
    <w:rsid w:val="00FD32C0"/>
    <w:rsid w:val="00FD7902"/>
    <w:rsid w:val="00FE06E1"/>
    <w:rsid w:val="00FE17A7"/>
    <w:rsid w:val="00FE7B24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AC282"/>
  <w15:chartTrackingRefBased/>
  <w15:docId w15:val="{6176D7B9-8D5A-48BC-A724-976787F33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9D1"/>
    <w:pPr>
      <w:spacing w:after="0" w:line="240" w:lineRule="auto"/>
    </w:pPr>
    <w:rPr>
      <w:rFonts w:ascii="Calibri" w:hAnsi="Calibri" w:cs="Calibri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0543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90543"/>
    <w:pPr>
      <w:keepNext/>
      <w:keepLines/>
      <w:spacing w:before="40"/>
      <w:outlineLvl w:val="1"/>
    </w:pPr>
    <w:rPr>
      <w:rFonts w:ascii="Arial" w:eastAsiaTheme="majorEastAsia" w:hAnsi="Arial" w:cstheme="majorBidi"/>
      <w:color w:val="000000" w:themeColor="text1"/>
      <w:sz w:val="26"/>
      <w:szCs w:val="26"/>
      <w:lang w:eastAsia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A59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0543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90543"/>
    <w:rPr>
      <w:rFonts w:ascii="Arial" w:eastAsiaTheme="majorEastAsia" w:hAnsi="Arial" w:cstheme="majorBidi"/>
      <w:color w:val="000000" w:themeColor="text1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D90543"/>
    <w:pPr>
      <w:tabs>
        <w:tab w:val="center" w:pos="4536"/>
        <w:tab w:val="right" w:pos="9072"/>
      </w:tabs>
    </w:pPr>
    <w:rPr>
      <w:rFonts w:ascii="Arial" w:hAnsi="Arial" w:cstheme="minorBidi"/>
      <w:sz w:val="24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D90543"/>
    <w:rPr>
      <w:rFonts w:ascii="Arial" w:hAnsi="Arial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D90543"/>
    <w:pPr>
      <w:tabs>
        <w:tab w:val="center" w:pos="4536"/>
        <w:tab w:val="right" w:pos="9072"/>
      </w:tabs>
    </w:pPr>
    <w:rPr>
      <w:rFonts w:ascii="Arial" w:hAnsi="Arial" w:cstheme="minorBidi"/>
      <w:sz w:val="24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D90543"/>
    <w:rPr>
      <w:rFonts w:ascii="Arial" w:hAnsi="Arial"/>
      <w:sz w:val="24"/>
    </w:rPr>
  </w:style>
  <w:style w:type="character" w:styleId="Hyperkobling">
    <w:name w:val="Hyperlink"/>
    <w:basedOn w:val="Standardskriftforavsnitt"/>
    <w:uiPriority w:val="99"/>
    <w:unhideWhenUsed/>
    <w:rsid w:val="00D90543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90543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0390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03907"/>
    <w:rPr>
      <w:rFonts w:ascii="Segoe UI" w:hAnsi="Segoe UI" w:cs="Segoe UI"/>
      <w:sz w:val="18"/>
      <w:szCs w:val="18"/>
    </w:rPr>
  </w:style>
  <w:style w:type="character" w:styleId="Plassholdertekst">
    <w:name w:val="Placeholder Text"/>
    <w:basedOn w:val="Standardskriftforavsnitt"/>
    <w:uiPriority w:val="99"/>
    <w:semiHidden/>
    <w:rsid w:val="00D10DC9"/>
    <w:rPr>
      <w:color w:val="808080"/>
    </w:rPr>
  </w:style>
  <w:style w:type="table" w:styleId="Tabellrutenett">
    <w:name w:val="Table Grid"/>
    <w:basedOn w:val="Vanligtabell"/>
    <w:uiPriority w:val="39"/>
    <w:rsid w:val="00EA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4uthevingsfarge1">
    <w:name w:val="Grid Table 4 Accent 1"/>
    <w:basedOn w:val="Vanligtabell"/>
    <w:uiPriority w:val="49"/>
    <w:rsid w:val="00EA5DD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avsnitt">
    <w:name w:val="List Paragraph"/>
    <w:basedOn w:val="Normal"/>
    <w:uiPriority w:val="34"/>
    <w:qFormat/>
    <w:rsid w:val="00EA5DDB"/>
    <w:pPr>
      <w:ind w:left="720"/>
      <w:contextualSpacing/>
    </w:pPr>
    <w:rPr>
      <w:rFonts w:ascii="Arial" w:hAnsi="Arial" w:cstheme="minorBidi"/>
      <w:sz w:val="24"/>
      <w:lang w:eastAsia="en-US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A59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7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Felles%20for%20alle\Maler\REFERAT%20MALdocx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1AC5-F4F1-4EB3-80F0-49AD8E5076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REFERAT MALdocx</Template>
  <TotalTime>3</TotalTime>
  <Pages>4</Pages>
  <Words>1013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Haukenes</dc:creator>
  <cp:keywords/>
  <dc:description/>
  <cp:lastModifiedBy>Lillian Høysæter Svendsen</cp:lastModifiedBy>
  <cp:revision>3</cp:revision>
  <cp:lastPrinted>2018-10-23T06:27:00Z</cp:lastPrinted>
  <dcterms:created xsi:type="dcterms:W3CDTF">2025-01-25T07:37:00Z</dcterms:created>
  <dcterms:modified xsi:type="dcterms:W3CDTF">2025-01-25T07:39:00Z</dcterms:modified>
</cp:coreProperties>
</file>